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ECCF" w14:textId="590C0499" w:rsidR="00353582" w:rsidRPr="00251130" w:rsidRDefault="006A208A" w:rsidP="00986852">
      <w:pPr>
        <w:pStyle w:val="af2"/>
        <w:ind w:left="480" w:hanging="480"/>
      </w:pPr>
      <w:r>
        <w:tab/>
      </w:r>
    </w:p>
    <w:p w14:paraId="5E239977" w14:textId="1200FB32" w:rsidR="00353582" w:rsidRPr="001F08D0" w:rsidRDefault="00353582" w:rsidP="00986852">
      <w:pPr>
        <w:pStyle w:val="af2"/>
        <w:ind w:left="480" w:hanging="480"/>
      </w:pPr>
    </w:p>
    <w:p w14:paraId="4AB17AF0" w14:textId="77777777" w:rsidR="003B52CF" w:rsidRPr="001F08D0" w:rsidRDefault="003B52CF" w:rsidP="008908BD">
      <w:pPr>
        <w:pStyle w:val="af2"/>
        <w:ind w:left="199" w:hangingChars="83" w:hanging="199"/>
      </w:pPr>
    </w:p>
    <w:p w14:paraId="16C34306" w14:textId="77777777" w:rsidR="00353582" w:rsidRPr="001F08D0" w:rsidRDefault="00353582" w:rsidP="00986852">
      <w:pPr>
        <w:pStyle w:val="af2"/>
        <w:ind w:left="480" w:hanging="480"/>
      </w:pPr>
    </w:p>
    <w:p w14:paraId="76C654FB" w14:textId="25B844ED" w:rsidR="008908BD" w:rsidRPr="001F08D0" w:rsidRDefault="00F01FF3" w:rsidP="008908BD">
      <w:pPr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桃園</w:t>
      </w:r>
      <w:r w:rsidR="008908BD">
        <w:rPr>
          <w:rFonts w:hint="eastAsia"/>
          <w:b/>
          <w:sz w:val="56"/>
          <w:szCs w:val="56"/>
        </w:rPr>
        <w:t>市</w:t>
      </w:r>
      <w:r w:rsidR="00850AE0">
        <w:rPr>
          <w:rFonts w:hint="eastAsia"/>
          <w:b/>
          <w:sz w:val="56"/>
          <w:szCs w:val="56"/>
        </w:rPr>
        <w:t>大園</w:t>
      </w:r>
      <w:r>
        <w:rPr>
          <w:rFonts w:hint="eastAsia"/>
          <w:b/>
          <w:sz w:val="56"/>
          <w:szCs w:val="56"/>
        </w:rPr>
        <w:t>區</w:t>
      </w:r>
      <w:r w:rsidR="00850AE0">
        <w:rPr>
          <w:rFonts w:hint="eastAsia"/>
          <w:b/>
          <w:sz w:val="56"/>
          <w:szCs w:val="56"/>
        </w:rPr>
        <w:t>五權</w:t>
      </w:r>
      <w:r w:rsidR="008908BD">
        <w:rPr>
          <w:rFonts w:hint="eastAsia"/>
          <w:b/>
          <w:sz w:val="56"/>
          <w:szCs w:val="56"/>
        </w:rPr>
        <w:t>國</w:t>
      </w:r>
      <w:r>
        <w:rPr>
          <w:rFonts w:hint="eastAsia"/>
          <w:b/>
          <w:sz w:val="56"/>
          <w:szCs w:val="56"/>
        </w:rPr>
        <w:t>民</w:t>
      </w:r>
      <w:r w:rsidR="00850AE0">
        <w:rPr>
          <w:rFonts w:hint="eastAsia"/>
          <w:b/>
          <w:sz w:val="56"/>
          <w:szCs w:val="56"/>
        </w:rPr>
        <w:t>小</w:t>
      </w:r>
      <w:r>
        <w:rPr>
          <w:rFonts w:hint="eastAsia"/>
          <w:b/>
          <w:sz w:val="56"/>
          <w:szCs w:val="56"/>
        </w:rPr>
        <w:t>學</w:t>
      </w:r>
    </w:p>
    <w:p w14:paraId="325CB545" w14:textId="77777777" w:rsidR="0017108F" w:rsidRPr="008908BD" w:rsidRDefault="0017108F">
      <w:pPr>
        <w:jc w:val="center"/>
        <w:rPr>
          <w:b/>
          <w:sz w:val="56"/>
          <w:szCs w:val="56"/>
        </w:rPr>
      </w:pPr>
    </w:p>
    <w:p w14:paraId="24965861" w14:textId="02722476"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14:paraId="6FED7AD6" w14:textId="77777777" w:rsidR="00B52179" w:rsidRPr="001F08D0" w:rsidRDefault="00B52179" w:rsidP="00353582">
      <w:pPr>
        <w:jc w:val="center"/>
        <w:rPr>
          <w:b/>
          <w:sz w:val="56"/>
          <w:szCs w:val="56"/>
        </w:rPr>
      </w:pPr>
    </w:p>
    <w:p w14:paraId="00A0883F" w14:textId="78BF1431"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14:paraId="141862AA" w14:textId="15C637DC" w:rsidR="00986852" w:rsidRPr="001F08D0" w:rsidRDefault="00986852" w:rsidP="008908BD">
      <w:pPr>
        <w:pStyle w:val="af2"/>
        <w:ind w:left="199" w:hangingChars="83" w:hanging="199"/>
      </w:pPr>
    </w:p>
    <w:p w14:paraId="00C12128" w14:textId="77777777" w:rsidR="00986852" w:rsidRPr="001F08D0" w:rsidRDefault="00986852" w:rsidP="008908BD">
      <w:pPr>
        <w:pStyle w:val="af2"/>
        <w:ind w:left="199" w:hangingChars="83" w:hanging="199"/>
      </w:pPr>
    </w:p>
    <w:p w14:paraId="62F79F9F" w14:textId="77777777"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14:paraId="72CE7769" w14:textId="7E705283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4BEE5500" w:rsidR="0006514E" w:rsidRPr="001F08D0" w:rsidRDefault="00A33320" w:rsidP="006B0D81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r w:rsidR="006B0D81">
              <w:rPr>
                <w:rFonts w:hint="eastAsia"/>
                <w:b/>
                <w:bCs/>
                <w:color w:val="auto"/>
                <w:sz w:val="32"/>
                <w:szCs w:val="32"/>
              </w:rPr>
              <w:t>4</w:t>
            </w:r>
            <w:r w:rsidR="0006514E"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14:paraId="2287980F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1F2935E" w14:textId="1A9F861F" w:rsidR="0006514E" w:rsidRDefault="00850AE0" w:rsidP="00850AE0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  <w:r w:rsidRPr="00850AE0">
              <w:rPr>
                <w:rFonts w:hint="eastAsia"/>
                <w:color w:val="auto"/>
                <w:sz w:val="32"/>
                <w:szCs w:val="32"/>
                <w:u w:val="single"/>
              </w:rPr>
              <w:t>林文勝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</w:p>
          <w:p w14:paraId="1A3A7E98" w14:textId="2FD5D01D" w:rsidR="006B0D81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手機：</w:t>
            </w:r>
            <w:r w:rsidRPr="00E35186">
              <w:rPr>
                <w:rFonts w:hint="eastAsia"/>
                <w:bCs/>
                <w:color w:val="auto"/>
              </w:rPr>
              <w:t>0988505137</w:t>
            </w:r>
          </w:p>
          <w:p w14:paraId="6ADFB09E" w14:textId="46CCE17C" w:rsidR="006B0D81" w:rsidRPr="001F08D0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bCs/>
                <w:color w:val="auto"/>
              </w:rPr>
              <w:t>信箱：</w:t>
            </w:r>
            <w:r>
              <w:rPr>
                <w:rFonts w:hint="eastAsia"/>
                <w:bCs/>
                <w:color w:val="auto"/>
              </w:rPr>
              <w:t>ws0941@gmail.com</w:t>
            </w:r>
          </w:p>
        </w:tc>
      </w:tr>
      <w:tr w:rsidR="001F08D0" w:rsidRPr="001F08D0" w14:paraId="72CFEBD5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418F664A" w14:textId="63BA9B87"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4E32A1E" w14:textId="77777777" w:rsidR="0017108F" w:rsidRDefault="00A33320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  <w:r>
              <w:rPr>
                <w:rFonts w:hint="eastAsia"/>
                <w:color w:val="auto"/>
                <w:sz w:val="32"/>
                <w:szCs w:val="32"/>
                <w:u w:val="single"/>
              </w:rPr>
              <w:t>盧美文</w:t>
            </w: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</w:p>
          <w:p w14:paraId="5A3C36EC" w14:textId="31053373" w:rsidR="006B0D81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手機：</w:t>
            </w:r>
            <w:r w:rsidR="00DB61A5">
              <w:rPr>
                <w:rFonts w:hint="eastAsia"/>
                <w:bCs/>
                <w:color w:val="auto"/>
              </w:rPr>
              <w:t>0</w:t>
            </w:r>
            <w:r w:rsidR="00DB61A5">
              <w:rPr>
                <w:bCs/>
                <w:color w:val="auto"/>
              </w:rPr>
              <w:t>955660220</w:t>
            </w:r>
          </w:p>
          <w:p w14:paraId="355401A5" w14:textId="6A2E3F7F" w:rsidR="006B0D81" w:rsidRPr="001F08D0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bCs/>
                <w:color w:val="auto"/>
              </w:rPr>
              <w:t>信箱：</w:t>
            </w:r>
            <w:r w:rsidR="00054865">
              <w:rPr>
                <w:rFonts w:hint="eastAsia"/>
                <w:bCs/>
                <w:color w:val="auto"/>
              </w:rPr>
              <w:t>j</w:t>
            </w:r>
            <w:r w:rsidR="00054865">
              <w:rPr>
                <w:bCs/>
                <w:color w:val="auto"/>
              </w:rPr>
              <w:t>ohnsan001h@yahoo.com.tw</w:t>
            </w:r>
          </w:p>
        </w:tc>
      </w:tr>
      <w:tr w:rsidR="001F08D0" w:rsidRPr="001F08D0" w14:paraId="1E610B68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745DFA42" w14:textId="4682814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1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46DB35B5" w14:textId="77777777" w:rsidR="0006514E" w:rsidRDefault="00A33320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>薛錫鴻</w:t>
            </w: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</w:p>
          <w:p w14:paraId="310708F6" w14:textId="7D502377" w:rsidR="006B0D81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手機：</w:t>
            </w:r>
            <w:r>
              <w:rPr>
                <w:rFonts w:hint="eastAsia"/>
                <w:bCs/>
                <w:color w:val="auto"/>
              </w:rPr>
              <w:t>0</w:t>
            </w:r>
            <w:r>
              <w:rPr>
                <w:bCs/>
                <w:color w:val="auto"/>
              </w:rPr>
              <w:t>906730116</w:t>
            </w:r>
          </w:p>
          <w:p w14:paraId="5456BB6C" w14:textId="7AD232D4" w:rsidR="006B0D81" w:rsidRPr="001F08D0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bCs/>
                <w:color w:val="auto"/>
              </w:rPr>
              <w:t>信箱：</w:t>
            </w:r>
            <w:r w:rsidRPr="0085204C">
              <w:rPr>
                <w:bCs/>
                <w:color w:val="auto"/>
              </w:rPr>
              <w:t>shiue620506@gmail.com</w:t>
            </w:r>
          </w:p>
        </w:tc>
      </w:tr>
      <w:tr w:rsidR="001F08D0" w:rsidRPr="001F08D0" w14:paraId="24B5C9D6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25B34275" w14:textId="7C5830AE"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2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4E3632A" w14:textId="77777777" w:rsidR="0006514E" w:rsidRDefault="00A33320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  <w:u w:val="single"/>
              </w:rPr>
            </w:pP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>曾筱</w:t>
            </w:r>
            <w:proofErr w:type="gramStart"/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>棻</w:t>
            </w:r>
            <w:proofErr w:type="gramEnd"/>
            <w:r w:rsidRPr="00A33320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  </w:t>
            </w:r>
          </w:p>
          <w:p w14:paraId="5CE4FCAA" w14:textId="17D48968" w:rsidR="006B0D81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手機：</w:t>
            </w:r>
            <w:r>
              <w:rPr>
                <w:rFonts w:hint="eastAsia"/>
                <w:bCs/>
                <w:color w:val="auto"/>
              </w:rPr>
              <w:t>0918002906</w:t>
            </w:r>
          </w:p>
          <w:p w14:paraId="69094C02" w14:textId="1FF53A16" w:rsidR="006B0D81" w:rsidRPr="001F08D0" w:rsidRDefault="006B0D81" w:rsidP="006B0D81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bCs/>
                <w:color w:val="auto"/>
              </w:rPr>
              <w:t>信箱：</w:t>
            </w:r>
            <w:r>
              <w:rPr>
                <w:rFonts w:hint="eastAsia"/>
                <w:bCs/>
                <w:color w:val="auto"/>
              </w:rPr>
              <w:t>f</w:t>
            </w:r>
            <w:r>
              <w:rPr>
                <w:bCs/>
                <w:color w:val="auto"/>
              </w:rPr>
              <w:t>loratseng67@gmail.com</w:t>
            </w:r>
          </w:p>
        </w:tc>
      </w:tr>
      <w:bookmarkEnd w:id="0"/>
    </w:tbl>
    <w:p w14:paraId="50B37C5D" w14:textId="77777777" w:rsidR="00353582" w:rsidRPr="001F08D0" w:rsidRDefault="00353582" w:rsidP="00986852">
      <w:pPr>
        <w:pStyle w:val="af2"/>
        <w:ind w:left="480" w:hanging="480"/>
      </w:pPr>
    </w:p>
    <w:p w14:paraId="18727122" w14:textId="4FB62869" w:rsidR="00986852" w:rsidRPr="001F08D0" w:rsidRDefault="00986852" w:rsidP="00986852">
      <w:pPr>
        <w:pStyle w:val="af2"/>
        <w:ind w:left="480" w:hanging="480"/>
      </w:pPr>
    </w:p>
    <w:p w14:paraId="448902E7" w14:textId="77777777" w:rsidR="00353582" w:rsidRPr="001F08D0" w:rsidRDefault="00353582" w:rsidP="00986852">
      <w:pPr>
        <w:pStyle w:val="af2"/>
        <w:ind w:left="480" w:hanging="480"/>
      </w:pPr>
    </w:p>
    <w:p w14:paraId="3CD2A76F" w14:textId="1943AACC"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F65E54">
        <w:rPr>
          <w:rFonts w:hint="eastAsia"/>
          <w:b/>
          <w:sz w:val="44"/>
          <w:szCs w:val="44"/>
        </w:rPr>
        <w:t>一</w:t>
      </w:r>
      <w:r w:rsidR="00FF50E1">
        <w:rPr>
          <w:rFonts w:hint="eastAsia"/>
          <w:b/>
          <w:sz w:val="44"/>
          <w:szCs w:val="44"/>
        </w:rPr>
        <w:t>一一</w:t>
      </w:r>
      <w:r w:rsidRPr="001F08D0">
        <w:rPr>
          <w:rFonts w:hint="eastAsia"/>
          <w:b/>
          <w:sz w:val="44"/>
          <w:szCs w:val="44"/>
        </w:rPr>
        <w:t>年</w:t>
      </w:r>
      <w:r w:rsidR="00FF50E1">
        <w:rPr>
          <w:rFonts w:hint="eastAsia"/>
          <w:b/>
          <w:sz w:val="44"/>
          <w:szCs w:val="44"/>
        </w:rPr>
        <w:t>四</w:t>
      </w:r>
      <w:r w:rsidRPr="001F08D0">
        <w:rPr>
          <w:rFonts w:hint="eastAsia"/>
          <w:b/>
          <w:sz w:val="44"/>
          <w:szCs w:val="44"/>
        </w:rPr>
        <w:t>月</w:t>
      </w:r>
      <w:r w:rsidR="00885818">
        <w:rPr>
          <w:rFonts w:hint="eastAsia"/>
          <w:b/>
          <w:sz w:val="44"/>
          <w:szCs w:val="44"/>
        </w:rPr>
        <w:t>十</w:t>
      </w:r>
      <w:r w:rsidR="00FF50E1">
        <w:rPr>
          <w:rFonts w:hint="eastAsia"/>
          <w:b/>
          <w:sz w:val="44"/>
          <w:szCs w:val="44"/>
        </w:rPr>
        <w:t>五</w:t>
      </w:r>
      <w:r w:rsidRPr="001F08D0">
        <w:rPr>
          <w:rFonts w:hint="eastAsia"/>
          <w:b/>
          <w:sz w:val="44"/>
          <w:szCs w:val="44"/>
        </w:rPr>
        <w:t>日</w:t>
      </w:r>
    </w:p>
    <w:p w14:paraId="5C47BFA4" w14:textId="27E7692C"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14:paraId="5E986D9D" w14:textId="6703ECA8" w:rsidR="008522C0" w:rsidRPr="003A65EC" w:rsidRDefault="008522C0" w:rsidP="00314E9F">
      <w:pPr>
        <w:pStyle w:val="af2"/>
        <w:ind w:left="701" w:hangingChars="250" w:hanging="701"/>
        <w:rPr>
          <w:b/>
          <w:color w:val="FF0000"/>
          <w:sz w:val="28"/>
          <w:szCs w:val="28"/>
        </w:rPr>
      </w:pPr>
    </w:p>
    <w:p w14:paraId="123D5D41" w14:textId="77777777"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037ECC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20997883" w:rsidR="00B365BF" w:rsidRPr="001F08D0" w:rsidRDefault="002C077E" w:rsidP="00F86241">
      <w:pPr>
        <w:pStyle w:val="1"/>
        <w:numPr>
          <w:ilvl w:val="0"/>
          <w:numId w:val="0"/>
        </w:numPr>
        <w:spacing w:after="180"/>
      </w:pPr>
      <w:bookmarkStart w:id="1" w:name="_Toc21164120"/>
      <w:bookmarkStart w:id="2" w:name="_Toc32672233"/>
      <w:bookmarkStart w:id="3" w:name="_Toc33105265"/>
      <w:bookmarkStart w:id="4" w:name="_Toc39054949"/>
      <w:bookmarkStart w:id="5" w:name="_Toc40965956"/>
      <w:bookmarkStart w:id="6" w:name="_Toc42267528"/>
      <w:bookmarkStart w:id="7" w:name="_Toc45879634"/>
      <w:r>
        <w:rPr>
          <w:rFonts w:hint="eastAsia"/>
          <w:noProof/>
          <w:lang w:val="zh-TW"/>
        </w:rPr>
        <w:lastRenderedPageBreak/>
        <w:drawing>
          <wp:anchor distT="0" distB="0" distL="114300" distR="114300" simplePos="0" relativeHeight="251713536" behindDoc="0" locked="0" layoutInCell="1" allowOverlap="1" wp14:anchorId="03A3A977" wp14:editId="47D80018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6096000" cy="7896225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Image_16502641344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BF" w:rsidRPr="001F08D0">
        <w:rPr>
          <w:rFonts w:hint="eastAsia"/>
        </w:rPr>
        <w:t>修訂歷程</w:t>
      </w:r>
      <w:bookmarkEnd w:id="1"/>
      <w:bookmarkEnd w:id="2"/>
      <w:bookmarkEnd w:id="3"/>
      <w:bookmarkEnd w:id="4"/>
      <w:bookmarkEnd w:id="5"/>
      <w:bookmarkEnd w:id="6"/>
      <w:bookmarkEnd w:id="7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1F08D0" w:rsidRPr="001F08D0" w14:paraId="4714D641" w14:textId="77777777" w:rsidTr="00292C0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A213F3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8" w:name="_Hlk36650052"/>
            <w:r w:rsidRPr="001F08D0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08831A11" w14:textId="543EC61F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88BC609" w14:textId="294E676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128A6A4" w14:textId="3FE0E3E2"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8" w:type="pct"/>
            <w:shd w:val="clear" w:color="auto" w:fill="D9D9D9" w:themeFill="background1" w:themeFillShade="D9"/>
            <w:vAlign w:val="center"/>
          </w:tcPr>
          <w:p w14:paraId="716CB2C1" w14:textId="55A5123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1F08D0" w14:paraId="1C600431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56C630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2A1F5D68" w14:textId="40EBAF41" w:rsidR="006A7942" w:rsidRPr="001F08D0" w:rsidRDefault="00463AFA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109.11.30</w:t>
            </w:r>
          </w:p>
        </w:tc>
        <w:tc>
          <w:tcPr>
            <w:tcW w:w="1149" w:type="pct"/>
            <w:vAlign w:val="center"/>
          </w:tcPr>
          <w:p w14:paraId="104F272A" w14:textId="08B6911E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3E136A52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4DDB5612" w14:textId="48341194" w:rsidR="006A7942" w:rsidRPr="001F08D0" w:rsidRDefault="00463AFA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109.11.30</w:t>
            </w:r>
          </w:p>
        </w:tc>
      </w:tr>
      <w:tr w:rsidR="00292C08" w:rsidRPr="001F08D0" w14:paraId="1824805E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A8D8F76" w14:textId="77777777" w:rsidR="00292C08" w:rsidRPr="005A2B23" w:rsidRDefault="00292C08" w:rsidP="00292C08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13C57C89" w14:textId="3248C920" w:rsidR="00292C08" w:rsidRPr="001F08D0" w:rsidRDefault="00292C08" w:rsidP="003B44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109.1</w:t>
            </w:r>
            <w:r>
              <w:rPr>
                <w:color w:val="auto"/>
              </w:rPr>
              <w:t>2.</w:t>
            </w:r>
            <w:r w:rsidR="00885818">
              <w:rPr>
                <w:rFonts w:hint="eastAsia"/>
                <w:color w:val="auto"/>
              </w:rPr>
              <w:t>21</w:t>
            </w:r>
          </w:p>
        </w:tc>
        <w:tc>
          <w:tcPr>
            <w:tcW w:w="1149" w:type="pct"/>
            <w:vAlign w:val="center"/>
          </w:tcPr>
          <w:p w14:paraId="1A473F01" w14:textId="5AC6CCCC" w:rsidR="00292C08" w:rsidRPr="001F08D0" w:rsidRDefault="00292C08" w:rsidP="00292C0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7F8B7A6" w14:textId="3EE28922" w:rsidR="00292C08" w:rsidRPr="001F08D0" w:rsidRDefault="00292C08" w:rsidP="00292C0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7AE41E63" w14:textId="517F5B77" w:rsidR="00292C08" w:rsidRPr="001F08D0" w:rsidRDefault="00292C08" w:rsidP="003B44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109.1</w:t>
            </w:r>
            <w:r>
              <w:rPr>
                <w:color w:val="auto"/>
              </w:rPr>
              <w:t>2.</w:t>
            </w:r>
            <w:r w:rsidR="00885818">
              <w:rPr>
                <w:rFonts w:hint="eastAsia"/>
                <w:color w:val="auto"/>
              </w:rPr>
              <w:t>21</w:t>
            </w:r>
          </w:p>
        </w:tc>
      </w:tr>
      <w:tr w:rsidR="001F08D0" w:rsidRPr="001F08D0" w14:paraId="76892908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B5D6187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5873478A" w14:textId="1308744D" w:rsidR="006A7942" w:rsidRPr="001F08D0" w:rsidRDefault="00B8778E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111.4.15</w:t>
            </w:r>
          </w:p>
        </w:tc>
        <w:tc>
          <w:tcPr>
            <w:tcW w:w="1149" w:type="pct"/>
            <w:vAlign w:val="center"/>
          </w:tcPr>
          <w:p w14:paraId="598C6E9E" w14:textId="046956A6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E3B21CA" w14:textId="7CE8A91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5D24A72A" w14:textId="1F485D34" w:rsidR="006A7942" w:rsidRPr="001F08D0" w:rsidRDefault="00B8778E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111.4.15</w:t>
            </w:r>
          </w:p>
        </w:tc>
      </w:tr>
      <w:tr w:rsidR="001F08D0" w:rsidRPr="001F08D0" w14:paraId="1FB9D224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6F7FD70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72C269F5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767C5A8" w14:textId="7CC15BA5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5CFA99A" w14:textId="7D28508F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12364506" w14:textId="5EF4178C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EA4C735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6BF7763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6A53CF4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C44C1F9" w14:textId="3A5BE2E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FE3E0F9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4F6A7D66" w14:textId="5AAA3C9B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5FD040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27B2275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08E5B30E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F12DDAD" w14:textId="10BE1D12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39C2583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5B67583C" w14:textId="743A820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7B6F6BBE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3C508A9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08E9F3F8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24129E4" w14:textId="604E5D65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936D8C7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6B64ABFE" w14:textId="1857BE93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617CEB04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C8540D8" w14:textId="77777777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1F15A32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C217679" w14:textId="7A843A4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4D50DBC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47896D58" w14:textId="48274028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37263764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050D777" w14:textId="1713B180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0866B000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67A9337" w14:textId="2FC988C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72F515FD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44E94A47" w14:textId="1C7C988D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14:paraId="4128A81A" w14:textId="77777777" w:rsidTr="00292C0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27C0FB" w14:textId="5EA2A4CF"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20234C3B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5302E42" w14:textId="6D661EB0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543F702" w14:textId="77777777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8" w:type="pct"/>
            <w:vAlign w:val="center"/>
          </w:tcPr>
          <w:p w14:paraId="7939FBDA" w14:textId="3F5970AA"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bookmarkEnd w:id="8"/>
    </w:tbl>
    <w:p w14:paraId="1487B19C" w14:textId="77777777"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037ECC">
          <w:headerReference w:type="default" r:id="rId11"/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270355B6" w14:textId="77777777" w:rsidR="001017AB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9" w:name="_Toc32672234"/>
      <w:bookmarkStart w:id="10" w:name="_Toc33105266"/>
      <w:bookmarkStart w:id="11" w:name="_Toc39054950"/>
      <w:bookmarkStart w:id="12" w:name="_Toc45879635"/>
      <w:r w:rsidRPr="001F08D0">
        <w:rPr>
          <w:rFonts w:hint="eastAsia"/>
        </w:rPr>
        <w:lastRenderedPageBreak/>
        <w:t>目錄</w:t>
      </w:r>
      <w:bookmarkEnd w:id="9"/>
      <w:bookmarkEnd w:id="10"/>
      <w:bookmarkEnd w:id="11"/>
      <w:bookmarkEnd w:id="12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14:paraId="6AA48363" w14:textId="5ED453AC" w:rsid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AB089A">
          <w:rPr>
            <w:rStyle w:val="ae"/>
            <w:rFonts w:hint="eastAsia"/>
            <w:noProof/>
          </w:rPr>
          <w:t>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I</w:t>
        </w:r>
        <w:r w:rsidR="001017AB">
          <w:rPr>
            <w:noProof/>
            <w:webHidden/>
          </w:rPr>
          <w:fldChar w:fldCharType="end"/>
        </w:r>
      </w:hyperlink>
    </w:p>
    <w:p w14:paraId="445163E0" w14:textId="2C490A58" w:rsid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AB089A">
          <w:rPr>
            <w:rStyle w:val="ae"/>
            <w:rFonts w:hint="eastAsia"/>
            <w:noProof/>
          </w:rPr>
          <w:t>圖目錄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II</w:t>
        </w:r>
        <w:r w:rsidR="001017AB">
          <w:rPr>
            <w:noProof/>
            <w:webHidden/>
          </w:rPr>
          <w:fldChar w:fldCharType="end"/>
        </w:r>
      </w:hyperlink>
    </w:p>
    <w:p w14:paraId="01716C55" w14:textId="74AFC40A" w:rsid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AB089A">
          <w:rPr>
            <w:rStyle w:val="ae"/>
            <w:rFonts w:hint="eastAsia"/>
            <w:noProof/>
          </w:rPr>
          <w:t>表目錄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III</w:t>
        </w:r>
        <w:r w:rsidR="001017AB">
          <w:rPr>
            <w:noProof/>
            <w:webHidden/>
          </w:rPr>
          <w:fldChar w:fldCharType="end"/>
        </w:r>
      </w:hyperlink>
    </w:p>
    <w:p w14:paraId="7755B831" w14:textId="30317642" w:rsidR="001017AB" w:rsidRDefault="00962E2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1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前言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2E881C4D" w14:textId="3403BA0B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AB089A">
          <w:rPr>
            <w:rStyle w:val="ae"/>
            <w:noProof/>
          </w:rPr>
          <w:t>1.1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依據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36B27596" w14:textId="721FE0B5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AB089A">
          <w:rPr>
            <w:rStyle w:val="ae"/>
            <w:noProof/>
          </w:rPr>
          <w:t>1.2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目的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7755DD7F" w14:textId="2E084B4F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AB089A">
          <w:rPr>
            <w:rStyle w:val="ae"/>
            <w:noProof/>
          </w:rPr>
          <w:t>1.3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架構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14:paraId="341F4175" w14:textId="528C1BCD" w:rsidR="001017AB" w:rsidRDefault="00962E2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2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學校概況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2E1EE3C5" w14:textId="56C56904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AB089A">
          <w:rPr>
            <w:rStyle w:val="ae"/>
            <w:noProof/>
          </w:rPr>
          <w:t>2.1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校園基本資料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7214D43B" w14:textId="28C7366C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AB089A">
          <w:rPr>
            <w:rStyle w:val="ae"/>
            <w:noProof/>
          </w:rPr>
          <w:t>2.2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校園周邊環境及土地使用狀況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241EC935" w14:textId="238A28FA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AB089A">
          <w:rPr>
            <w:rStyle w:val="ae"/>
            <w:noProof/>
          </w:rPr>
          <w:t>2.3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校園平面配置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</w:t>
        </w:r>
        <w:r w:rsidR="001017AB">
          <w:rPr>
            <w:noProof/>
            <w:webHidden/>
          </w:rPr>
          <w:fldChar w:fldCharType="end"/>
        </w:r>
      </w:hyperlink>
    </w:p>
    <w:p w14:paraId="4C19ADC6" w14:textId="2E24588F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AB089A">
          <w:rPr>
            <w:rStyle w:val="ae"/>
            <w:noProof/>
          </w:rPr>
          <w:t>2.4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校園建築物資料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2-4</w:t>
        </w:r>
        <w:r w:rsidR="001017AB">
          <w:rPr>
            <w:noProof/>
            <w:webHidden/>
          </w:rPr>
          <w:fldChar w:fldCharType="end"/>
        </w:r>
      </w:hyperlink>
    </w:p>
    <w:p w14:paraId="102C75A0" w14:textId="413A61A1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AB089A">
          <w:rPr>
            <w:rStyle w:val="ae"/>
            <w:noProof/>
          </w:rPr>
          <w:t>2.5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校園潛在災害評估及分析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2-19</w:t>
        </w:r>
        <w:r w:rsidR="001017AB">
          <w:rPr>
            <w:noProof/>
            <w:webHidden/>
          </w:rPr>
          <w:fldChar w:fldCharType="end"/>
        </w:r>
      </w:hyperlink>
    </w:p>
    <w:p w14:paraId="14A935CC" w14:textId="23486C80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AB089A">
          <w:rPr>
            <w:rStyle w:val="ae"/>
            <w:noProof/>
          </w:rPr>
          <w:t>2.6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校園災害防救組織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2-25</w:t>
        </w:r>
        <w:r w:rsidR="001017AB">
          <w:rPr>
            <w:noProof/>
            <w:webHidden/>
          </w:rPr>
          <w:fldChar w:fldCharType="end"/>
        </w:r>
      </w:hyperlink>
    </w:p>
    <w:p w14:paraId="3A818F34" w14:textId="74F32161" w:rsidR="001017AB" w:rsidRDefault="00962E2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3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減災整備階段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175F8B4B" w14:textId="7BDEACFC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AB089A">
          <w:rPr>
            <w:rStyle w:val="ae"/>
            <w:noProof/>
          </w:rPr>
          <w:t>3.1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編列校園災害防救經費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476F8813" w14:textId="7E71F088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AB089A">
          <w:rPr>
            <w:rStyle w:val="ae"/>
            <w:noProof/>
          </w:rPr>
          <w:t>3.2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校園安全準備工作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1CC413DA" w14:textId="625DE7D3" w:rsidR="001017AB" w:rsidRDefault="00962E2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校園環境安全自主調查、鑑定與改善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14:paraId="293A4898" w14:textId="005BFC69" w:rsidR="001017AB" w:rsidRDefault="00962E2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校園防災地圖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3-2</w:t>
        </w:r>
        <w:r w:rsidR="001017AB">
          <w:rPr>
            <w:noProof/>
            <w:webHidden/>
          </w:rPr>
          <w:fldChar w:fldCharType="end"/>
        </w:r>
      </w:hyperlink>
    </w:p>
    <w:p w14:paraId="3BFFC41D" w14:textId="60C2253F" w:rsidR="001017AB" w:rsidRDefault="00962E2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AB089A">
          <w:rPr>
            <w:rStyle w:val="ae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noProof/>
          </w:rPr>
          <w:t>1991</w:t>
        </w:r>
        <w:r w:rsidR="001017AB" w:rsidRPr="00AB089A">
          <w:rPr>
            <w:rStyle w:val="ae"/>
            <w:rFonts w:hint="eastAsia"/>
            <w:noProof/>
          </w:rPr>
          <w:t>報平安留言平臺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3-4</w:t>
        </w:r>
        <w:r w:rsidR="001017AB">
          <w:rPr>
            <w:noProof/>
            <w:webHidden/>
          </w:rPr>
          <w:fldChar w:fldCharType="end"/>
        </w:r>
      </w:hyperlink>
    </w:p>
    <w:p w14:paraId="5E135EA8" w14:textId="2BE08A84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AB089A">
          <w:rPr>
            <w:rStyle w:val="ae"/>
            <w:noProof/>
          </w:rPr>
          <w:t>3.3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應變器材及支援單位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28232FDF" w14:textId="7CC3D84B" w:rsidR="001017AB" w:rsidRDefault="00962E2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災害應變器材整備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68F03382" w14:textId="416D408F" w:rsidR="001017AB" w:rsidRDefault="00962E2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支援單位聯絡清冊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61F4F697" w14:textId="51B4ED05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AB089A">
          <w:rPr>
            <w:rStyle w:val="ae"/>
            <w:noProof/>
          </w:rPr>
          <w:t>3.4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校園災害防救教育訓練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0DA4DC12" w14:textId="044BE0BF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AB089A">
          <w:rPr>
            <w:rStyle w:val="ae"/>
            <w:noProof/>
          </w:rPr>
          <w:t>3.5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校園災害防救演練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14:paraId="089B5085" w14:textId="1E21C78A" w:rsidR="001017AB" w:rsidRDefault="00962E2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4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14:paraId="496CB7B6" w14:textId="7DA75C7E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AB089A">
          <w:rPr>
            <w:rStyle w:val="ae"/>
            <w:noProof/>
          </w:rPr>
          <w:t>4.1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校園災害應變流程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14:paraId="6AD0A033" w14:textId="0D71B6B5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AB089A">
          <w:rPr>
            <w:rStyle w:val="ae"/>
            <w:noProof/>
          </w:rPr>
          <w:t>4.2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災害通報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4-7</w:t>
        </w:r>
        <w:r w:rsidR="001017AB">
          <w:rPr>
            <w:noProof/>
            <w:webHidden/>
          </w:rPr>
          <w:fldChar w:fldCharType="end"/>
        </w:r>
      </w:hyperlink>
    </w:p>
    <w:p w14:paraId="609EB19F" w14:textId="2E5CCC68" w:rsidR="001017AB" w:rsidRDefault="00962E2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5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復原重建階段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14:paraId="43110C95" w14:textId="4A0688F6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AB089A">
          <w:rPr>
            <w:rStyle w:val="ae"/>
            <w:noProof/>
          </w:rPr>
          <w:t>5.1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受災師生心靈輔導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14:paraId="001C9895" w14:textId="4564369C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AB089A">
          <w:rPr>
            <w:rStyle w:val="ae"/>
            <w:noProof/>
          </w:rPr>
          <w:t>5.2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學校環境衛生及設施設備維護與修繕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5-3</w:t>
        </w:r>
        <w:r w:rsidR="001017AB">
          <w:rPr>
            <w:noProof/>
            <w:webHidden/>
          </w:rPr>
          <w:fldChar w:fldCharType="end"/>
        </w:r>
      </w:hyperlink>
    </w:p>
    <w:p w14:paraId="6416478C" w14:textId="1891B55A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AB089A">
          <w:rPr>
            <w:rStyle w:val="ae"/>
            <w:noProof/>
          </w:rPr>
          <w:t>5.3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學生復課計畫、補課計畫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5-3</w:t>
        </w:r>
        <w:r w:rsidR="001017AB">
          <w:rPr>
            <w:noProof/>
            <w:webHidden/>
          </w:rPr>
          <w:fldChar w:fldCharType="end"/>
        </w:r>
      </w:hyperlink>
    </w:p>
    <w:p w14:paraId="45C3A146" w14:textId="40DB5E58" w:rsidR="001017AB" w:rsidRDefault="00962E2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AB089A">
          <w:rPr>
            <w:rStyle w:val="ae"/>
            <w:noProof/>
          </w:rPr>
          <w:t>5.4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供水與供電等緊急處理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5-4</w:t>
        </w:r>
        <w:r w:rsidR="001017AB">
          <w:rPr>
            <w:noProof/>
            <w:webHidden/>
          </w:rPr>
          <w:fldChar w:fldCharType="end"/>
        </w:r>
      </w:hyperlink>
    </w:p>
    <w:p w14:paraId="5024A600" w14:textId="4DC453BC"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3" w:name="_Toc32672235"/>
      <w:bookmarkStart w:id="14" w:name="_Toc33105267"/>
      <w:bookmarkStart w:id="15" w:name="_Toc39054951"/>
      <w:bookmarkStart w:id="16" w:name="_Toc45879636"/>
      <w:r w:rsidR="00F870E0" w:rsidRPr="001F08D0">
        <w:rPr>
          <w:rFonts w:hint="eastAsia"/>
        </w:rPr>
        <w:lastRenderedPageBreak/>
        <w:t>圖目錄</w:t>
      </w:r>
      <w:bookmarkEnd w:id="13"/>
      <w:bookmarkEnd w:id="14"/>
      <w:bookmarkEnd w:id="15"/>
      <w:bookmarkEnd w:id="16"/>
    </w:p>
    <w:p w14:paraId="03069383" w14:textId="3AD1878F"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E55ADD5" w14:textId="2562608A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7FA826C" w14:textId="08FDEA5C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06A42FF" w14:textId="7EDBFDA2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2-19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79921B5" w14:textId="49D401BE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2-23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68AED3E6" w14:textId="58744D1A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2-23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60412C5" w14:textId="2EBC452F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2-26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3550DED7" w14:textId="11B4474C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7A81BEAF" w14:textId="7D2473C1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E7D44F2" w14:textId="2731FB02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06CADE0C" w14:textId="522C0397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2FB51594" w14:textId="7D984C8E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5109907A" w14:textId="4A85B469" w:rsidR="001017AB" w:rsidRPr="001017AB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B877FD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76F87D9F"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14:paraId="52F75A0E" w14:textId="062214FD"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17" w:name="_Toc32672236"/>
      <w:bookmarkStart w:id="18" w:name="_Toc33105268"/>
      <w:bookmarkStart w:id="19" w:name="_Toc39054952"/>
      <w:bookmarkStart w:id="20" w:name="_Toc45879637"/>
      <w:r w:rsidRPr="001F08D0">
        <w:rPr>
          <w:rFonts w:hint="eastAsia"/>
        </w:rPr>
        <w:lastRenderedPageBreak/>
        <w:t>表目錄</w:t>
      </w:r>
      <w:bookmarkEnd w:id="17"/>
      <w:bookmarkEnd w:id="18"/>
      <w:bookmarkEnd w:id="19"/>
      <w:bookmarkEnd w:id="20"/>
    </w:p>
    <w:p w14:paraId="68700459" w14:textId="37602C6B" w:rsidR="006868C0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59720933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2.1</w:t>
        </w:r>
        <w:r w:rsidR="006868C0" w:rsidRPr="00E46F79">
          <w:rPr>
            <w:rStyle w:val="ae"/>
            <w:rFonts w:hint="eastAsia"/>
            <w:noProof/>
          </w:rPr>
          <w:t xml:space="preserve">　學校基本資料表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_Toc59720933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</w:t>
        </w:r>
        <w:r w:rsidR="006868C0">
          <w:rPr>
            <w:noProof/>
            <w:webHidden/>
          </w:rPr>
          <w:fldChar w:fldCharType="end"/>
        </w:r>
      </w:hyperlink>
    </w:p>
    <w:p w14:paraId="2C63A6DF" w14:textId="0C1FAA14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4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2.2</w:t>
        </w:r>
        <w:r w:rsidR="006868C0" w:rsidRPr="00E46F79">
          <w:rPr>
            <w:rStyle w:val="ae"/>
            <w:rFonts w:hint="eastAsia"/>
            <w:noProof/>
          </w:rPr>
          <w:t xml:space="preserve">　建築物現況資料表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_Toc59720934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2-5</w:t>
        </w:r>
        <w:r w:rsidR="006868C0">
          <w:rPr>
            <w:noProof/>
            <w:webHidden/>
          </w:rPr>
          <w:fldChar w:fldCharType="end"/>
        </w:r>
      </w:hyperlink>
    </w:p>
    <w:p w14:paraId="06057901" w14:textId="00C6E1C4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5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2.3</w:t>
        </w:r>
        <w:r w:rsidR="006868C0" w:rsidRPr="00E46F79">
          <w:rPr>
            <w:rStyle w:val="ae"/>
            <w:rFonts w:hint="eastAsia"/>
            <w:noProof/>
          </w:rPr>
          <w:t xml:space="preserve">　廚房現況資料表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_Toc59720935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2-17</w:t>
        </w:r>
        <w:r w:rsidR="006868C0">
          <w:rPr>
            <w:noProof/>
            <w:webHidden/>
          </w:rPr>
          <w:fldChar w:fldCharType="end"/>
        </w:r>
      </w:hyperlink>
    </w:p>
    <w:p w14:paraId="1AFFD37D" w14:textId="08C94798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6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2.4</w:t>
        </w:r>
        <w:r w:rsidR="006868C0" w:rsidRPr="00E46F79">
          <w:rPr>
            <w:rStyle w:val="ae"/>
            <w:rFonts w:hint="eastAsia"/>
            <w:noProof/>
          </w:rPr>
          <w:t xml:space="preserve">　災害防救參考資訊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_Toc59720936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2-20</w:t>
        </w:r>
        <w:r w:rsidR="006868C0">
          <w:rPr>
            <w:noProof/>
            <w:webHidden/>
          </w:rPr>
          <w:fldChar w:fldCharType="end"/>
        </w:r>
      </w:hyperlink>
    </w:p>
    <w:p w14:paraId="636117C2" w14:textId="322D7FC3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7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2.5</w:t>
        </w:r>
        <w:r w:rsidR="006868C0" w:rsidRPr="00E46F79">
          <w:rPr>
            <w:rStyle w:val="ae"/>
            <w:rFonts w:hint="eastAsia"/>
            <w:noProof/>
          </w:rPr>
          <w:t xml:space="preserve">　近</w:t>
        </w:r>
        <w:r w:rsidR="006868C0" w:rsidRPr="00E46F79">
          <w:rPr>
            <w:rStyle w:val="ae"/>
            <w:noProof/>
          </w:rPr>
          <w:t>5</w:t>
        </w:r>
        <w:r w:rsidR="006868C0" w:rsidRPr="00E46F79">
          <w:rPr>
            <w:rStyle w:val="ae"/>
            <w:rFonts w:hint="eastAsia"/>
            <w:noProof/>
          </w:rPr>
          <w:t>年校園災害事件紀錄表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_Toc59720937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2-24</w:t>
        </w:r>
        <w:r w:rsidR="006868C0">
          <w:rPr>
            <w:noProof/>
            <w:webHidden/>
          </w:rPr>
          <w:fldChar w:fldCharType="end"/>
        </w:r>
      </w:hyperlink>
    </w:p>
    <w:p w14:paraId="1ED953E8" w14:textId="7377DE53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8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2.6</w:t>
        </w:r>
        <w:r w:rsidR="006868C0" w:rsidRPr="00E46F79">
          <w:rPr>
            <w:rStyle w:val="ae"/>
            <w:rFonts w:hint="eastAsia"/>
            <w:noProof/>
          </w:rPr>
          <w:t xml:space="preserve">　平時減災整備工作分配表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_Toc59720938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2-27</w:t>
        </w:r>
        <w:r w:rsidR="006868C0">
          <w:rPr>
            <w:noProof/>
            <w:webHidden/>
          </w:rPr>
          <w:fldChar w:fldCharType="end"/>
        </w:r>
      </w:hyperlink>
    </w:p>
    <w:p w14:paraId="1274AA60" w14:textId="7FE801AC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39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2.7.1</w:t>
        </w:r>
        <w:r w:rsidR="006868C0" w:rsidRPr="00E46F79">
          <w:rPr>
            <w:rStyle w:val="ae"/>
            <w:rFonts w:hint="eastAsia"/>
            <w:noProof/>
          </w:rPr>
          <w:t xml:space="preserve">　緊急應變小組分組表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_Toc59720939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2-28</w:t>
        </w:r>
        <w:r w:rsidR="006868C0">
          <w:rPr>
            <w:noProof/>
            <w:webHidden/>
          </w:rPr>
          <w:fldChar w:fldCharType="end"/>
        </w:r>
      </w:hyperlink>
    </w:p>
    <w:p w14:paraId="20B8D61B" w14:textId="2E6D09ED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40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3.1</w:t>
        </w:r>
        <w:r w:rsidR="006868C0" w:rsidRPr="00E46F79">
          <w:rPr>
            <w:rStyle w:val="ae"/>
            <w:rFonts w:hint="eastAsia"/>
            <w:noProof/>
          </w:rPr>
          <w:t xml:space="preserve">　災害應變器材檢核表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_Toc59720940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3-6</w:t>
        </w:r>
        <w:r w:rsidR="006868C0">
          <w:rPr>
            <w:noProof/>
            <w:webHidden/>
          </w:rPr>
          <w:fldChar w:fldCharType="end"/>
        </w:r>
      </w:hyperlink>
    </w:p>
    <w:p w14:paraId="6DFA8A3F" w14:textId="4FE686FF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41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3.2</w:t>
        </w:r>
        <w:r w:rsidR="006868C0" w:rsidRPr="00E46F79">
          <w:rPr>
            <w:rStyle w:val="ae"/>
            <w:rFonts w:hint="eastAsia"/>
            <w:noProof/>
          </w:rPr>
          <w:t xml:space="preserve">　支援單位聯絡清冊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_Toc59720941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3-9</w:t>
        </w:r>
        <w:r w:rsidR="006868C0">
          <w:rPr>
            <w:noProof/>
            <w:webHidden/>
          </w:rPr>
          <w:fldChar w:fldCharType="end"/>
        </w:r>
      </w:hyperlink>
    </w:p>
    <w:p w14:paraId="3F9674D1" w14:textId="795D8FF4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42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4.1</w:t>
        </w:r>
        <w:r w:rsidR="006868C0" w:rsidRPr="00E46F79">
          <w:rPr>
            <w:rStyle w:val="ae"/>
            <w:rFonts w:hint="eastAsia"/>
            <w:noProof/>
          </w:rPr>
          <w:t xml:space="preserve">　校園災害應變流程說明及原則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_Toc59720942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4-2</w:t>
        </w:r>
        <w:r w:rsidR="006868C0">
          <w:rPr>
            <w:noProof/>
            <w:webHidden/>
          </w:rPr>
          <w:fldChar w:fldCharType="end"/>
        </w:r>
      </w:hyperlink>
    </w:p>
    <w:p w14:paraId="0A0C5F5A" w14:textId="63AE1D33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43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4.2</w:t>
        </w:r>
        <w:r w:rsidR="006868C0" w:rsidRPr="00E46F79">
          <w:rPr>
            <w:rStyle w:val="ae"/>
            <w:rFonts w:hint="eastAsia"/>
            <w:noProof/>
          </w:rPr>
          <w:t xml:space="preserve">　災害通報重點紀錄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_Toc59720943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4-8</w:t>
        </w:r>
        <w:r w:rsidR="006868C0">
          <w:rPr>
            <w:noProof/>
            <w:webHidden/>
          </w:rPr>
          <w:fldChar w:fldCharType="end"/>
        </w:r>
      </w:hyperlink>
    </w:p>
    <w:p w14:paraId="17B2C8FA" w14:textId="70D9B63D" w:rsidR="006868C0" w:rsidRDefault="00962E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9720944" w:history="1">
        <w:r w:rsidR="006868C0" w:rsidRPr="00E46F79">
          <w:rPr>
            <w:rStyle w:val="ae"/>
            <w:rFonts w:hint="eastAsia"/>
            <w:noProof/>
          </w:rPr>
          <w:t>表</w:t>
        </w:r>
        <w:r w:rsidR="006868C0" w:rsidRPr="00E46F79">
          <w:rPr>
            <w:rStyle w:val="ae"/>
            <w:noProof/>
          </w:rPr>
          <w:t>5.1</w:t>
        </w:r>
        <w:r w:rsidR="006868C0" w:rsidRPr="00E46F79">
          <w:rPr>
            <w:rStyle w:val="ae"/>
            <w:rFonts w:hint="eastAsia"/>
            <w:noProof/>
          </w:rPr>
          <w:t xml:space="preserve">　心靈輔導資源表</w:t>
        </w:r>
        <w:r w:rsidR="006868C0">
          <w:rPr>
            <w:noProof/>
            <w:webHidden/>
          </w:rPr>
          <w:tab/>
        </w:r>
        <w:r w:rsidR="006868C0">
          <w:rPr>
            <w:noProof/>
            <w:webHidden/>
          </w:rPr>
          <w:fldChar w:fldCharType="begin"/>
        </w:r>
        <w:r w:rsidR="006868C0">
          <w:rPr>
            <w:noProof/>
            <w:webHidden/>
          </w:rPr>
          <w:instrText xml:space="preserve"> PAGEREF _Toc59720944 \h </w:instrText>
        </w:r>
        <w:r w:rsidR="006868C0">
          <w:rPr>
            <w:noProof/>
            <w:webHidden/>
          </w:rPr>
        </w:r>
        <w:r w:rsidR="006868C0">
          <w:rPr>
            <w:noProof/>
            <w:webHidden/>
          </w:rPr>
          <w:fldChar w:fldCharType="separate"/>
        </w:r>
        <w:r w:rsidR="00B877FD">
          <w:rPr>
            <w:noProof/>
            <w:webHidden/>
          </w:rPr>
          <w:t>5-2</w:t>
        </w:r>
        <w:r w:rsidR="006868C0">
          <w:rPr>
            <w:noProof/>
            <w:webHidden/>
          </w:rPr>
          <w:fldChar w:fldCharType="end"/>
        </w:r>
      </w:hyperlink>
    </w:p>
    <w:p w14:paraId="6D919001" w14:textId="75736ED6" w:rsidR="000A0B68" w:rsidRPr="001F08D0" w:rsidRDefault="00041DFC" w:rsidP="00FB6AD6">
      <w:r w:rsidRPr="001F08D0">
        <w:fldChar w:fldCharType="end"/>
      </w:r>
    </w:p>
    <w:p w14:paraId="1951C8D5" w14:textId="028F2DFC" w:rsidR="00B86590" w:rsidRPr="001F08D0" w:rsidRDefault="00B86590">
      <w:pPr>
        <w:widowControl/>
        <w:adjustRightInd/>
        <w:snapToGrid/>
      </w:pPr>
    </w:p>
    <w:p w14:paraId="73529D2A" w14:textId="77777777" w:rsidR="00041DFC" w:rsidRPr="001F08D0" w:rsidRDefault="00041DFC" w:rsidP="00D256B9"/>
    <w:p w14:paraId="26522885" w14:textId="77777777"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037ECC">
          <w:footerReference w:type="default" r:id="rId13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1F08D0" w:rsidRDefault="000546C2" w:rsidP="00B365BF">
      <w:pPr>
        <w:pStyle w:val="1"/>
        <w:spacing w:after="180"/>
      </w:pPr>
      <w:bookmarkStart w:id="21" w:name="_Toc39054953"/>
      <w:bookmarkStart w:id="22" w:name="_Toc45879638"/>
      <w:r w:rsidRPr="001F08D0">
        <w:rPr>
          <w:rFonts w:hint="eastAsia"/>
        </w:rPr>
        <w:lastRenderedPageBreak/>
        <w:t>前言</w:t>
      </w:r>
      <w:bookmarkEnd w:id="21"/>
      <w:bookmarkEnd w:id="22"/>
    </w:p>
    <w:p w14:paraId="306D522B" w14:textId="4A0E0FC8" w:rsidR="00B365BF" w:rsidRPr="001F08D0" w:rsidRDefault="007F7814" w:rsidP="007F7814">
      <w:pPr>
        <w:pStyle w:val="2"/>
        <w:spacing w:before="180" w:after="180"/>
      </w:pPr>
      <w:bookmarkStart w:id="23" w:name="_Toc39054954"/>
      <w:bookmarkStart w:id="24" w:name="_Toc45879639"/>
      <w:r w:rsidRPr="001F08D0">
        <w:rPr>
          <w:rFonts w:hint="eastAsia"/>
        </w:rPr>
        <w:t>依據</w:t>
      </w:r>
      <w:bookmarkEnd w:id="23"/>
      <w:bookmarkEnd w:id="24"/>
    </w:p>
    <w:p w14:paraId="420E8FDC" w14:textId="5778FC23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14:paraId="1FE8C1A1" w14:textId="165D67C1"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14:paraId="7F8A7213" w14:textId="6912C244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14:paraId="7D4750AA" w14:textId="235E3CB5"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14:paraId="5158149A" w14:textId="7B5BAABB" w:rsidR="007F7814" w:rsidRPr="001F08D0" w:rsidRDefault="007F7814" w:rsidP="007F7814">
      <w:pPr>
        <w:pStyle w:val="2"/>
        <w:spacing w:before="180" w:after="180"/>
      </w:pPr>
      <w:bookmarkStart w:id="25" w:name="_Toc39054955"/>
      <w:bookmarkStart w:id="26" w:name="_Toc45879640"/>
      <w:r w:rsidRPr="001F08D0">
        <w:rPr>
          <w:rFonts w:hint="eastAsia"/>
        </w:rPr>
        <w:t>目的</w:t>
      </w:r>
      <w:bookmarkEnd w:id="25"/>
      <w:bookmarkEnd w:id="26"/>
    </w:p>
    <w:p w14:paraId="651670F0" w14:textId="3193214E"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27" w:name="_Hlk32417840"/>
      <w:r w:rsidRPr="001F08D0">
        <w:rPr>
          <w:rFonts w:hint="eastAsia"/>
        </w:rPr>
        <w:t>「校園災害防救計畫」（以下簡稱本計畫）</w:t>
      </w:r>
      <w:bookmarkEnd w:id="27"/>
      <w:r w:rsidR="004328B6" w:rsidRPr="001F08D0">
        <w:rPr>
          <w:rFonts w:hint="eastAsia"/>
        </w:rPr>
        <w:t>。</w:t>
      </w:r>
      <w:bookmarkStart w:id="28" w:name="_Hlk32841903"/>
      <w:bookmarkStart w:id="29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0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1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</w:t>
      </w:r>
      <w:proofErr w:type="gramStart"/>
      <w:r w:rsidR="001F7A5E" w:rsidRPr="001F08D0">
        <w:rPr>
          <w:rFonts w:hint="eastAsia"/>
        </w:rPr>
        <w:t>釐</w:t>
      </w:r>
      <w:proofErr w:type="gramEnd"/>
      <w:r w:rsidR="001F7A5E" w:rsidRPr="001F08D0">
        <w:rPr>
          <w:rFonts w:hint="eastAsia"/>
        </w:rPr>
        <w:t>清各階段所</w:t>
      </w:r>
      <w:bookmarkStart w:id="32" w:name="_Hlk40448753"/>
      <w:r w:rsidR="001F7A5E" w:rsidRPr="001F08D0">
        <w:rPr>
          <w:rFonts w:hint="eastAsia"/>
        </w:rPr>
        <w:t>須</w:t>
      </w:r>
      <w:bookmarkEnd w:id="32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0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28"/>
    </w:p>
    <w:p w14:paraId="308C0F24" w14:textId="584BBFBC" w:rsidR="007F7814" w:rsidRPr="001F08D0" w:rsidRDefault="00B773E4" w:rsidP="007F7814">
      <w:pPr>
        <w:pStyle w:val="2"/>
        <w:spacing w:before="180" w:after="180"/>
      </w:pPr>
      <w:bookmarkStart w:id="33" w:name="_Toc39054956"/>
      <w:bookmarkStart w:id="34" w:name="_Toc45879641"/>
      <w:bookmarkEnd w:id="29"/>
      <w:bookmarkEnd w:id="31"/>
      <w:r w:rsidRPr="001F08D0">
        <w:rPr>
          <w:rFonts w:hint="eastAsia"/>
        </w:rPr>
        <w:t>架構</w:t>
      </w:r>
      <w:bookmarkStart w:id="35" w:name="_Ref531641922"/>
      <w:bookmarkStart w:id="36" w:name="_Toc11163072"/>
      <w:bookmarkEnd w:id="33"/>
      <w:bookmarkEnd w:id="34"/>
    </w:p>
    <w:p w14:paraId="2EC8271C" w14:textId="0B3B65DB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1</w:t>
      </w:r>
      <w:r w:rsidR="00B877FD" w:rsidRPr="001F08D0">
        <w:t>.</w:t>
      </w:r>
      <w:r w:rsidR="00B877FD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14:paraId="0DF3028E" w14:textId="78701B00"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37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37"/>
    </w:p>
    <w:p w14:paraId="334883F3" w14:textId="1E77920E"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14:paraId="68629285" w14:textId="3E12A3EC" w:rsidR="000642CA" w:rsidRPr="001F08D0" w:rsidRDefault="00A8583F" w:rsidP="0051602D">
      <w:pPr>
        <w:pStyle w:val="aff0"/>
      </w:pPr>
      <w:r w:rsidRPr="001F08D0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A76B" w14:textId="2DAC1111" w:rsidR="00D7405F" w:rsidRPr="001F08D0" w:rsidRDefault="00F24C72" w:rsidP="00BB0410">
      <w:pPr>
        <w:pStyle w:val="aff"/>
      </w:pPr>
      <w:bookmarkStart w:id="38" w:name="_Ref17194117"/>
      <w:bookmarkStart w:id="39" w:name="_Toc45879679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1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38"/>
      <w:r w:rsidR="000546C2" w:rsidRPr="001F08D0">
        <w:rPr>
          <w:rFonts w:hint="eastAsia"/>
        </w:rPr>
        <w:t xml:space="preserve">　校園災害防救計畫架構圖</w:t>
      </w:r>
      <w:bookmarkEnd w:id="39"/>
    </w:p>
    <w:p w14:paraId="05A29EF2" w14:textId="4AB852E6" w:rsidR="00B365BF" w:rsidRPr="001F08D0" w:rsidRDefault="00B365BF" w:rsidP="000642CA">
      <w:pPr>
        <w:pStyle w:val="af4"/>
        <w:ind w:left="480" w:hanging="480"/>
        <w:sectPr w:rsidR="00B365BF" w:rsidRPr="001F08D0" w:rsidSect="00037ECC">
          <w:footerReference w:type="default" r:id="rId15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2D92D523" w:rsidR="0098723D" w:rsidRPr="001F08D0" w:rsidRDefault="00D302D5" w:rsidP="00B365BF">
      <w:pPr>
        <w:pStyle w:val="1"/>
        <w:spacing w:after="180"/>
      </w:pPr>
      <w:bookmarkStart w:id="40" w:name="_Toc39054957"/>
      <w:bookmarkStart w:id="41" w:name="_Toc45879642"/>
      <w:r w:rsidRPr="001F08D0">
        <w:rPr>
          <w:rFonts w:hint="eastAsia"/>
        </w:rPr>
        <w:lastRenderedPageBreak/>
        <w:t>學校概況</w:t>
      </w:r>
      <w:bookmarkEnd w:id="35"/>
      <w:bookmarkEnd w:id="36"/>
      <w:bookmarkEnd w:id="40"/>
      <w:bookmarkEnd w:id="41"/>
    </w:p>
    <w:p w14:paraId="18DFCF2A" w14:textId="5D759B4B" w:rsidR="00073BF2" w:rsidRPr="001F08D0" w:rsidRDefault="008D7261" w:rsidP="00004D16">
      <w:pPr>
        <w:pStyle w:val="2"/>
        <w:spacing w:before="180" w:after="180"/>
      </w:pPr>
      <w:bookmarkStart w:id="42" w:name="_Toc11163073"/>
      <w:bookmarkStart w:id="43" w:name="_Toc39054958"/>
      <w:bookmarkStart w:id="44" w:name="_Toc45879643"/>
      <w:r w:rsidRPr="001F08D0">
        <w:rPr>
          <w:rFonts w:hint="eastAsia"/>
        </w:rPr>
        <w:t>校園基本資料</w:t>
      </w:r>
      <w:bookmarkEnd w:id="42"/>
      <w:bookmarkEnd w:id="43"/>
      <w:bookmarkEnd w:id="44"/>
    </w:p>
    <w:p w14:paraId="27C32B41" w14:textId="7B0A2EDA"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2</w:t>
      </w:r>
      <w:r w:rsidR="00B877FD" w:rsidRPr="001F08D0">
        <w:t>.</w:t>
      </w:r>
      <w:r w:rsidR="00B877FD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</w:t>
      </w:r>
      <w:proofErr w:type="gramStart"/>
      <w:r w:rsidR="00964619" w:rsidRPr="001F08D0">
        <w:rPr>
          <w:rFonts w:hint="eastAsia"/>
        </w:rPr>
        <w:t>以利災時</w:t>
      </w:r>
      <w:proofErr w:type="gramEnd"/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45" w:name="_Ref17202161"/>
      <w:bookmarkStart w:id="46" w:name="_Ref25417759"/>
      <w:bookmarkStart w:id="47" w:name="_Ref18575495"/>
      <w:bookmarkStart w:id="48" w:name="_Ref20402050"/>
      <w:bookmarkStart w:id="49" w:name="_Toc11163075"/>
    </w:p>
    <w:p w14:paraId="7D60ACEA" w14:textId="77777777" w:rsidR="000E120E" w:rsidRPr="001F08D0" w:rsidRDefault="000E120E" w:rsidP="000E120E">
      <w:pPr>
        <w:pStyle w:val="2"/>
        <w:spacing w:before="180" w:after="180"/>
      </w:pPr>
      <w:bookmarkStart w:id="50" w:name="_Hlk32504589"/>
      <w:bookmarkStart w:id="51" w:name="_Toc39054959"/>
      <w:bookmarkStart w:id="52" w:name="_Toc45879644"/>
      <w:r w:rsidRPr="001F08D0">
        <w:rPr>
          <w:rFonts w:hint="eastAsia"/>
        </w:rPr>
        <w:t>校園周邊環境及土地使用狀況</w:t>
      </w:r>
      <w:bookmarkEnd w:id="50"/>
      <w:bookmarkEnd w:id="51"/>
      <w:bookmarkEnd w:id="52"/>
    </w:p>
    <w:p w14:paraId="00D68FD6" w14:textId="38B3D46D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2</w:t>
      </w:r>
      <w:r w:rsidR="00B877FD" w:rsidRPr="001F08D0">
        <w:t>.</w:t>
      </w:r>
      <w:r w:rsidR="00B877FD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</w:t>
      </w:r>
      <w:proofErr w:type="gramStart"/>
      <w:r w:rsidR="003525E7" w:rsidRPr="001F08D0">
        <w:rPr>
          <w:rFonts w:hint="eastAsia"/>
        </w:rPr>
        <w:t>及鄰外道路</w:t>
      </w:r>
      <w:proofErr w:type="gramEnd"/>
      <w:r w:rsidR="003525E7" w:rsidRPr="001F08D0">
        <w:rPr>
          <w:rFonts w:hint="eastAsia"/>
        </w:rPr>
        <w:t>，</w:t>
      </w:r>
      <w:r w:rsidRPr="001F08D0">
        <w:rPr>
          <w:rFonts w:hint="eastAsia"/>
        </w:rPr>
        <w:t>執行相關應變作為。</w:t>
      </w:r>
    </w:p>
    <w:p w14:paraId="4258BDEA" w14:textId="77777777" w:rsidR="000E120E" w:rsidRPr="001F08D0" w:rsidRDefault="000E120E" w:rsidP="000E120E">
      <w:pPr>
        <w:pStyle w:val="2"/>
        <w:spacing w:before="180" w:after="180"/>
      </w:pPr>
      <w:bookmarkStart w:id="53" w:name="_Toc45879645"/>
      <w:r w:rsidRPr="001F08D0">
        <w:rPr>
          <w:rFonts w:hint="eastAsia"/>
        </w:rPr>
        <w:t>校園平面配置</w:t>
      </w:r>
      <w:bookmarkEnd w:id="53"/>
    </w:p>
    <w:p w14:paraId="3975C448" w14:textId="7CDED91A"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2</w:t>
      </w:r>
      <w:r w:rsidR="00B877FD" w:rsidRPr="001F08D0">
        <w:t>.</w:t>
      </w:r>
      <w:r w:rsidR="00B877FD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</w:t>
      </w:r>
      <w:proofErr w:type="gramStart"/>
      <w:r w:rsidRPr="001F08D0">
        <w:rPr>
          <w:rFonts w:hint="eastAsia"/>
        </w:rPr>
        <w:t>及鄰外道路</w:t>
      </w:r>
      <w:proofErr w:type="gramEnd"/>
      <w:r w:rsidRPr="001F08D0">
        <w:rPr>
          <w:rFonts w:hint="eastAsia"/>
        </w:rPr>
        <w:t>，判</w:t>
      </w:r>
      <w:proofErr w:type="gramStart"/>
      <w:r w:rsidRPr="001F08D0">
        <w:rPr>
          <w:rFonts w:hint="eastAsia"/>
        </w:rPr>
        <w:t>讀圖資及</w:t>
      </w:r>
      <w:proofErr w:type="gramEnd"/>
      <w:r w:rsidRPr="001F08D0">
        <w:rPr>
          <w:rFonts w:hint="eastAsia"/>
        </w:rPr>
        <w:t>相對位置，以利執行相關應變作為。</w:t>
      </w:r>
    </w:p>
    <w:p w14:paraId="22109AAB" w14:textId="2C4FB17E" w:rsidR="006B44B4" w:rsidRPr="001F08D0" w:rsidRDefault="00F24C72" w:rsidP="00FF7461">
      <w:pPr>
        <w:pStyle w:val="af7"/>
        <w:spacing w:before="180" w:after="36"/>
      </w:pPr>
      <w:bookmarkStart w:id="54" w:name="_Ref32658686"/>
      <w:bookmarkStart w:id="55" w:name="_Toc59720933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45"/>
      <w:bookmarkEnd w:id="46"/>
      <w:bookmarkEnd w:id="54"/>
      <w:r w:rsidR="006B44B4" w:rsidRPr="001F08D0">
        <w:rPr>
          <w:rFonts w:hint="eastAsia"/>
        </w:rPr>
        <w:t xml:space="preserve">　學校基本資料</w:t>
      </w:r>
      <w:bookmarkEnd w:id="47"/>
      <w:r w:rsidR="004328B6" w:rsidRPr="001F08D0">
        <w:rPr>
          <w:rFonts w:hint="eastAsia"/>
        </w:rPr>
        <w:t>表</w:t>
      </w:r>
      <w:bookmarkEnd w:id="48"/>
      <w:bookmarkEnd w:id="55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4"/>
        <w:gridCol w:w="1417"/>
        <w:gridCol w:w="1276"/>
        <w:gridCol w:w="1701"/>
        <w:gridCol w:w="1701"/>
        <w:gridCol w:w="878"/>
      </w:tblGrid>
      <w:tr w:rsidR="001F08D0" w:rsidRPr="001F08D0" w14:paraId="5D0ACEA9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A5661" w14:textId="3A4B3F55" w:rsidR="006B44B4" w:rsidRPr="001F08D0" w:rsidRDefault="006B44B4" w:rsidP="00E3518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56" w:name="_Hlk32660465"/>
            <w:r w:rsidRPr="001F08D0">
              <w:rPr>
                <w:rFonts w:hint="eastAsia"/>
                <w:b/>
                <w:color w:val="auto"/>
              </w:rPr>
              <w:t>學校</w:t>
            </w:r>
            <w:r w:rsidR="00017BED" w:rsidRPr="001F08D0">
              <w:rPr>
                <w:rFonts w:hint="eastAsia"/>
                <w:b/>
                <w:color w:val="auto"/>
              </w:rPr>
              <w:t>全銜</w:t>
            </w:r>
          </w:p>
        </w:tc>
        <w:tc>
          <w:tcPr>
            <w:tcW w:w="6973" w:type="dxa"/>
            <w:gridSpan w:val="5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11A0B34A" w14:textId="53779635" w:rsidR="006B44B4" w:rsidRPr="001F08D0" w:rsidRDefault="00E35186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桃園市大園區五權國民小學</w:t>
            </w:r>
          </w:p>
        </w:tc>
      </w:tr>
      <w:tr w:rsidR="001F08D0" w:rsidRPr="001F08D0" w14:paraId="030BEB1B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A70CC1" w14:textId="5A6D9173"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0F60B" w14:textId="40A5EBA2" w:rsidR="006B44B4" w:rsidRPr="001F08D0" w:rsidRDefault="00E35186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337</w:t>
            </w:r>
            <w:r>
              <w:rPr>
                <w:rFonts w:hint="eastAsia"/>
                <w:color w:val="auto"/>
              </w:rPr>
              <w:t>桃園市大園區中正東路二段</w:t>
            </w:r>
            <w:r>
              <w:rPr>
                <w:rFonts w:hint="eastAsia"/>
                <w:color w:val="auto"/>
              </w:rPr>
              <w:t>539</w:t>
            </w:r>
            <w:r>
              <w:rPr>
                <w:rFonts w:hint="eastAsia"/>
                <w:color w:val="auto"/>
              </w:rPr>
              <w:t>號</w:t>
            </w:r>
          </w:p>
        </w:tc>
      </w:tr>
      <w:tr w:rsidR="001F08D0" w:rsidRPr="001F08D0" w14:paraId="29FB5C93" w14:textId="77777777" w:rsidTr="00962E2F">
        <w:trPr>
          <w:trHeight w:val="20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11358" w14:textId="38188B2A" w:rsidR="006A4C31" w:rsidRPr="001F08D0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BFE126" w14:textId="77777777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D41E7" w14:textId="3C80DC71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5FF40" w14:textId="511CC946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5E2D44" w14:textId="61FF88EB"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1F08D0" w14:paraId="528E473B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47DFF7" w14:textId="12811C1C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67DC5F" w14:textId="772B6A8F" w:rsidR="00DB37B6" w:rsidRPr="001F08D0" w:rsidRDefault="00E3518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林文勝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7E19F4" w14:textId="63C9CD85" w:rsidR="00DB37B6" w:rsidRPr="001F08D0" w:rsidRDefault="00E3518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B67FA1" w14:textId="7934A958" w:rsidR="00DB37B6" w:rsidRPr="001F08D0" w:rsidDel="00BA3AEE" w:rsidRDefault="00E3518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E35186">
              <w:rPr>
                <w:rFonts w:hint="eastAsia"/>
                <w:bCs/>
                <w:color w:val="auto"/>
              </w:rPr>
              <w:t>0988505137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4B2318" w14:textId="6AE88A22" w:rsidR="00DB37B6" w:rsidRPr="001F08D0" w:rsidRDefault="0085204C" w:rsidP="0085204C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ws0941@gmail.com</w:t>
            </w:r>
          </w:p>
        </w:tc>
      </w:tr>
      <w:tr w:rsidR="00DB37B6" w:rsidRPr="001F08D0" w14:paraId="4AEDE274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B4932" w14:textId="5E9EC7FD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D3DC2E" w14:textId="4447890A" w:rsidR="00DB37B6" w:rsidRPr="001F08D0" w:rsidRDefault="00E3518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薛錫鴻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2A275" w14:textId="2D243FD4" w:rsidR="00DB37B6" w:rsidRPr="001F08D0" w:rsidRDefault="00226869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學</w:t>
            </w:r>
            <w:proofErr w:type="gramStart"/>
            <w:r>
              <w:rPr>
                <w:rFonts w:hint="eastAsia"/>
                <w:bCs/>
                <w:color w:val="auto"/>
              </w:rPr>
              <w:t>務</w:t>
            </w:r>
            <w:proofErr w:type="gramEnd"/>
            <w:r>
              <w:rPr>
                <w:rFonts w:hint="eastAsia"/>
                <w:bCs/>
                <w:color w:val="auto"/>
              </w:rPr>
              <w:t>主任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0F42DC" w14:textId="4C66AAE3" w:rsidR="00DB37B6" w:rsidRPr="001F08D0" w:rsidRDefault="00C03D7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0</w:t>
            </w:r>
            <w:r>
              <w:rPr>
                <w:bCs/>
                <w:color w:val="auto"/>
              </w:rPr>
              <w:t>906730116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4E263" w14:textId="2A609AB5" w:rsidR="00DB37B6" w:rsidRPr="001F08D0" w:rsidRDefault="0085204C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85204C">
              <w:rPr>
                <w:bCs/>
                <w:color w:val="auto"/>
              </w:rPr>
              <w:t>shiue620506@gmail.com</w:t>
            </w:r>
          </w:p>
        </w:tc>
      </w:tr>
      <w:tr w:rsidR="00DB37B6" w:rsidRPr="001F08D0" w14:paraId="2986C27D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068E0" w14:textId="50F31A24"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243C5C" w14:textId="1E509975" w:rsidR="00DB37B6" w:rsidRPr="001F08D0" w:rsidRDefault="00E3518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曾筱</w:t>
            </w:r>
            <w:proofErr w:type="gramStart"/>
            <w:r>
              <w:rPr>
                <w:rFonts w:hint="eastAsia"/>
                <w:bCs/>
                <w:color w:val="auto"/>
              </w:rPr>
              <w:t>棻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2C46DF" w14:textId="16D76E58" w:rsidR="00DB37B6" w:rsidRPr="001F08D0" w:rsidRDefault="00303918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訓育組長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7D4B8" w14:textId="5B5FF8BD" w:rsidR="00DB37B6" w:rsidRPr="001F08D0" w:rsidRDefault="00C03D7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0</w:t>
            </w:r>
            <w:r>
              <w:rPr>
                <w:bCs/>
                <w:color w:val="auto"/>
              </w:rPr>
              <w:t>918002906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86C7D" w14:textId="0C863307" w:rsidR="00DB37B6" w:rsidRPr="001F08D0" w:rsidRDefault="003416F5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floratseng67@gmail.com</w:t>
            </w:r>
          </w:p>
        </w:tc>
      </w:tr>
      <w:tr w:rsidR="00FD29A3" w:rsidRPr="001F08D0" w14:paraId="1DFFA499" w14:textId="77777777" w:rsidTr="00962E2F">
        <w:trPr>
          <w:trHeight w:val="567"/>
          <w:jc w:val="center"/>
        </w:trPr>
        <w:tc>
          <w:tcPr>
            <w:tcW w:w="266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BFA38" w14:textId="0808371F" w:rsidR="00FD29A3" w:rsidRPr="001F08D0" w:rsidRDefault="00FD29A3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班級數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24AC7" w14:textId="279A49B6" w:rsidR="00FD29A3" w:rsidRDefault="00216B07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共</w:t>
            </w:r>
            <w:r>
              <w:rPr>
                <w:rFonts w:hint="eastAsia"/>
                <w:bCs/>
                <w:color w:val="auto"/>
                <w:u w:val="single"/>
              </w:rPr>
              <w:t>16</w:t>
            </w:r>
            <w:r>
              <w:rPr>
                <w:rFonts w:hint="eastAsia"/>
                <w:bCs/>
                <w:color w:val="auto"/>
              </w:rPr>
              <w:t>班</w:t>
            </w:r>
          </w:p>
          <w:p w14:paraId="5DD08087" w14:textId="3AA67091" w:rsidR="00216B07" w:rsidRDefault="00216B07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■含附設幼兒園</w:t>
            </w:r>
            <w:r w:rsidRPr="00216B07">
              <w:rPr>
                <w:rFonts w:hint="eastAsia"/>
                <w:bCs/>
                <w:color w:val="auto"/>
                <w:u w:val="single"/>
              </w:rPr>
              <w:t>1</w:t>
            </w:r>
            <w:r>
              <w:rPr>
                <w:rFonts w:hint="eastAsia"/>
                <w:bCs/>
                <w:color w:val="auto"/>
              </w:rPr>
              <w:t>班</w:t>
            </w:r>
          </w:p>
          <w:p w14:paraId="65D9A991" w14:textId="45C568DF" w:rsidR="00216B07" w:rsidRDefault="00216B07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ascii="標楷體" w:hAnsi="標楷體" w:hint="eastAsia"/>
                <w:bCs/>
                <w:color w:val="auto"/>
              </w:rPr>
              <w:t>□</w:t>
            </w:r>
            <w:r>
              <w:rPr>
                <w:rFonts w:hint="eastAsia"/>
                <w:bCs/>
                <w:color w:val="auto"/>
              </w:rPr>
              <w:t>含分散式資源班</w:t>
            </w:r>
            <w:r w:rsidRPr="00216B07">
              <w:rPr>
                <w:rFonts w:hint="eastAsia"/>
                <w:bCs/>
                <w:color w:val="auto"/>
                <w:u w:val="single"/>
              </w:rPr>
              <w:t>0</w:t>
            </w:r>
            <w:r>
              <w:rPr>
                <w:rFonts w:hint="eastAsia"/>
                <w:bCs/>
                <w:color w:val="auto"/>
              </w:rPr>
              <w:t>班</w:t>
            </w:r>
          </w:p>
          <w:p w14:paraId="4248DC82" w14:textId="4155092E" w:rsidR="00216B07" w:rsidRDefault="00216B07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ascii="標楷體" w:hAnsi="標楷體" w:hint="eastAsia"/>
                <w:bCs/>
                <w:color w:val="auto"/>
              </w:rPr>
              <w:t>□</w:t>
            </w:r>
            <w:r>
              <w:rPr>
                <w:rFonts w:hint="eastAsia"/>
                <w:bCs/>
                <w:color w:val="auto"/>
              </w:rPr>
              <w:t>含集中式特教班</w:t>
            </w:r>
            <w:r w:rsidRPr="00216B07">
              <w:rPr>
                <w:rFonts w:hint="eastAsia"/>
                <w:bCs/>
                <w:color w:val="auto"/>
                <w:u w:val="single"/>
              </w:rPr>
              <w:t>0</w:t>
            </w:r>
            <w:r>
              <w:rPr>
                <w:rFonts w:hint="eastAsia"/>
                <w:bCs/>
                <w:color w:val="auto"/>
              </w:rPr>
              <w:t>班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  <w:vAlign w:val="center"/>
          </w:tcPr>
          <w:p w14:paraId="4FF4ABAD" w14:textId="77777777" w:rsidR="00FD29A3" w:rsidRDefault="00FD29A3" w:rsidP="00DB37B6">
            <w:pPr>
              <w:pStyle w:val="afe"/>
              <w:spacing w:before="36" w:after="36"/>
              <w:ind w:left="48" w:right="48"/>
              <w:jc w:val="left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 xml:space="preserve">   </w:t>
            </w:r>
            <w:r w:rsidRPr="001F08D0">
              <w:rPr>
                <w:rFonts w:hint="eastAsia"/>
                <w:b/>
                <w:color w:val="auto"/>
              </w:rPr>
              <w:t>教</w:t>
            </w:r>
            <w:r>
              <w:rPr>
                <w:rFonts w:hint="eastAsia"/>
                <w:b/>
                <w:color w:val="auto"/>
              </w:rPr>
              <w:t xml:space="preserve">  </w:t>
            </w:r>
            <w:r w:rsidRPr="001F08D0">
              <w:rPr>
                <w:rFonts w:hint="eastAsia"/>
                <w:b/>
                <w:color w:val="auto"/>
              </w:rPr>
              <w:t>職</w:t>
            </w:r>
            <w:r>
              <w:rPr>
                <w:rFonts w:hint="eastAsia"/>
                <w:b/>
                <w:color w:val="auto"/>
              </w:rPr>
              <w:t xml:space="preserve">  </w:t>
            </w:r>
            <w:r w:rsidRPr="001F08D0">
              <w:rPr>
                <w:rFonts w:hint="eastAsia"/>
                <w:b/>
                <w:color w:val="auto"/>
              </w:rPr>
              <w:t>員</w:t>
            </w:r>
            <w:r>
              <w:rPr>
                <w:rFonts w:hint="eastAsia"/>
                <w:b/>
                <w:color w:val="auto"/>
              </w:rPr>
              <w:t xml:space="preserve">  </w:t>
            </w:r>
            <w:r w:rsidRPr="001F08D0">
              <w:rPr>
                <w:rFonts w:hint="eastAsia"/>
                <w:b/>
                <w:color w:val="auto"/>
              </w:rPr>
              <w:t>工</w:t>
            </w:r>
            <w:r>
              <w:rPr>
                <w:rFonts w:hint="eastAsia"/>
                <w:b/>
                <w:color w:val="auto"/>
              </w:rPr>
              <w:t xml:space="preserve">  </w:t>
            </w:r>
            <w:r w:rsidRPr="001F08D0">
              <w:rPr>
                <w:rFonts w:hint="eastAsia"/>
                <w:b/>
                <w:color w:val="auto"/>
              </w:rPr>
              <w:t>人</w:t>
            </w:r>
            <w:r>
              <w:rPr>
                <w:rFonts w:hint="eastAsia"/>
                <w:b/>
                <w:color w:val="auto"/>
              </w:rPr>
              <w:t xml:space="preserve">  </w:t>
            </w:r>
            <w:r w:rsidRPr="001F08D0">
              <w:rPr>
                <w:rFonts w:hint="eastAsia"/>
                <w:b/>
                <w:color w:val="auto"/>
              </w:rPr>
              <w:t>數</w:t>
            </w:r>
          </w:p>
          <w:p w14:paraId="40C637B1" w14:textId="33298DD8" w:rsidR="00FD29A3" w:rsidRDefault="00FD29A3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 xml:space="preserve">       (</w:t>
            </w:r>
            <w:r>
              <w:rPr>
                <w:rFonts w:hint="eastAsia"/>
                <w:bCs/>
                <w:color w:val="auto"/>
              </w:rPr>
              <w:t>在校人數最大值</w:t>
            </w:r>
            <w:r>
              <w:rPr>
                <w:rFonts w:hint="eastAsia"/>
                <w:bCs/>
                <w:color w:val="auto"/>
              </w:rPr>
              <w:t>)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9A0005" w14:textId="5D44CFA9" w:rsidR="00FD29A3" w:rsidRDefault="00FD29A3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 xml:space="preserve">  42</w:t>
            </w:r>
          </w:p>
        </w:tc>
      </w:tr>
      <w:tr w:rsidR="00FD29A3" w:rsidRPr="001F08D0" w14:paraId="20700052" w14:textId="77777777" w:rsidTr="00962E2F">
        <w:trPr>
          <w:trHeight w:val="567"/>
          <w:jc w:val="center"/>
        </w:trPr>
        <w:tc>
          <w:tcPr>
            <w:tcW w:w="266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ABD347" w14:textId="6CC3EF28" w:rsidR="00FD29A3" w:rsidRPr="001F08D0" w:rsidRDefault="00FD29A3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6C2FAE" w14:textId="6C66D53C" w:rsidR="00FD29A3" w:rsidRPr="001F08D0" w:rsidRDefault="00FD29A3" w:rsidP="001E13E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6E27AF" w14:textId="587A1FFD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A3D34B" w14:textId="4B7F1550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55FFB" w14:textId="09ED2FD7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370</w:t>
            </w:r>
          </w:p>
        </w:tc>
      </w:tr>
      <w:tr w:rsidR="00FD29A3" w:rsidRPr="001F08D0" w14:paraId="5EDC2C4F" w14:textId="77777777" w:rsidTr="00962E2F">
        <w:trPr>
          <w:trHeight w:val="567"/>
          <w:jc w:val="center"/>
        </w:trPr>
        <w:tc>
          <w:tcPr>
            <w:tcW w:w="266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E1DC93" w14:textId="77777777" w:rsidR="00FD29A3" w:rsidRPr="001F08D0" w:rsidRDefault="00FD29A3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B68590" w14:textId="2447338E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2EC572" w14:textId="44E92E80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2ADBD" w14:textId="1150EA75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981FB" w14:textId="60F65A84" w:rsidR="00FD29A3" w:rsidRPr="001F08D0" w:rsidRDefault="00FD29A3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962E2F" w:rsidRPr="001F08D0" w14:paraId="7A3C6325" w14:textId="77777777" w:rsidTr="00962E2F">
        <w:trPr>
          <w:trHeight w:val="567"/>
          <w:jc w:val="center"/>
        </w:trPr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B99D" w14:textId="2D9FC748" w:rsidR="00962E2F" w:rsidRPr="00517F3E" w:rsidRDefault="00962E2F" w:rsidP="00FD29A3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E13E2">
              <w:rPr>
                <w:rFonts w:hint="eastAsia"/>
                <w:b/>
                <w:color w:val="auto"/>
              </w:rPr>
              <w:t>志</w:t>
            </w:r>
            <w:r>
              <w:rPr>
                <w:rFonts w:hint="eastAsia"/>
                <w:b/>
                <w:color w:val="auto"/>
              </w:rPr>
              <w:t xml:space="preserve">   </w:t>
            </w:r>
            <w:r w:rsidRPr="001E13E2">
              <w:rPr>
                <w:rFonts w:hint="eastAsia"/>
                <w:b/>
                <w:color w:val="auto"/>
              </w:rPr>
              <w:t>工</w:t>
            </w:r>
            <w:r>
              <w:rPr>
                <w:rFonts w:hint="eastAsia"/>
                <w:b/>
                <w:color w:val="auto"/>
              </w:rPr>
              <w:t xml:space="preserve">   </w:t>
            </w:r>
            <w:r w:rsidRPr="001E13E2">
              <w:rPr>
                <w:rFonts w:hint="eastAsia"/>
                <w:b/>
                <w:color w:val="auto"/>
              </w:rPr>
              <w:t>人</w:t>
            </w:r>
            <w:r>
              <w:rPr>
                <w:rFonts w:hint="eastAsia"/>
                <w:b/>
                <w:color w:val="auto"/>
              </w:rPr>
              <w:t xml:space="preserve">   </w:t>
            </w:r>
            <w:r w:rsidRPr="001E13E2">
              <w:rPr>
                <w:rFonts w:hint="eastAsia"/>
                <w:b/>
                <w:color w:val="auto"/>
              </w:rPr>
              <w:t>數</w:t>
            </w:r>
          </w:p>
        </w:tc>
        <w:tc>
          <w:tcPr>
            <w:tcW w:w="697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7E9AD" w14:textId="71A66AA7" w:rsidR="00962E2F" w:rsidRPr="001F08D0" w:rsidRDefault="00962E2F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  <w:r>
              <w:rPr>
                <w:color w:val="auto"/>
              </w:rPr>
              <w:t>9</w:t>
            </w:r>
          </w:p>
        </w:tc>
      </w:tr>
      <w:tr w:rsidR="00962E2F" w:rsidRPr="001F08D0" w14:paraId="3C2DF701" w14:textId="77777777" w:rsidTr="00962E2F">
        <w:trPr>
          <w:trHeight w:val="567"/>
          <w:jc w:val="center"/>
        </w:trPr>
        <w:tc>
          <w:tcPr>
            <w:tcW w:w="9637" w:type="dxa"/>
            <w:gridSpan w:val="6"/>
            <w:tcBorders>
              <w:top w:val="single" w:sz="4" w:space="0" w:color="auto"/>
              <w:bottom w:val="thickThinSmallGap" w:sz="12" w:space="0" w:color="auto"/>
            </w:tcBorders>
            <w:shd w:val="clear" w:color="auto" w:fill="FFFFFF" w:themeFill="background1"/>
            <w:vAlign w:val="center"/>
          </w:tcPr>
          <w:p w14:paraId="4A2658EA" w14:textId="0B366441" w:rsidR="00962E2F" w:rsidRDefault="00962E2F" w:rsidP="00DB37B6">
            <w:pPr>
              <w:pStyle w:val="afe"/>
              <w:spacing w:before="36" w:after="36"/>
              <w:ind w:left="48" w:right="48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本校相對位置圖</w:t>
            </w:r>
            <w:bookmarkStart w:id="57" w:name="_GoBack"/>
            <w:bookmarkEnd w:id="57"/>
          </w:p>
        </w:tc>
      </w:tr>
      <w:bookmarkEnd w:id="56"/>
    </w:tbl>
    <w:p w14:paraId="768DB488" w14:textId="3D87C22D" w:rsidR="00B75D54" w:rsidRPr="001F08D0" w:rsidRDefault="00B75D54" w:rsidP="002B5E18">
      <w:pPr>
        <w:widowControl/>
        <w:adjustRightInd/>
        <w:snapToGrid/>
        <w:spacing w:before="10" w:after="10"/>
      </w:pPr>
      <w:r w:rsidRPr="001F08D0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46067145" w:rsidR="00BB0C82" w:rsidRPr="001F08D0" w:rsidRDefault="00A13077" w:rsidP="00735591">
            <w:pPr>
              <w:pStyle w:val="aff0"/>
            </w:pPr>
            <w:bookmarkStart w:id="58" w:name="_Hlk32919164"/>
            <w:r>
              <w:lastRenderedPageBreak/>
              <w:drawing>
                <wp:inline distT="0" distB="0" distL="0" distR="0" wp14:anchorId="0034404F" wp14:editId="61BF6390">
                  <wp:extent cx="5610225" cy="4007718"/>
                  <wp:effectExtent l="0" t="0" r="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桃園市五權國小校園周邊道路圖 (1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234" cy="402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83D5E" w14:textId="6A107443" w:rsidR="00BB0C82" w:rsidRPr="001F08D0" w:rsidRDefault="00BB0C82" w:rsidP="00BB0C82">
      <w:pPr>
        <w:pStyle w:val="aff"/>
      </w:pPr>
      <w:bookmarkStart w:id="59" w:name="_Ref17362453"/>
      <w:bookmarkStart w:id="60" w:name="_Toc45879680"/>
      <w:bookmarkEnd w:id="58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59"/>
      <w:r w:rsidRPr="001F08D0">
        <w:rPr>
          <w:rFonts w:hint="eastAsia"/>
        </w:rPr>
        <w:t xml:space="preserve">　校園周邊道路圖</w:t>
      </w:r>
      <w:bookmarkEnd w:id="60"/>
    </w:p>
    <w:p w14:paraId="72316E85" w14:textId="17E845AB" w:rsidR="00293951" w:rsidRPr="001F08D0" w:rsidRDefault="00293951" w:rsidP="00AA4FDD">
      <w:pPr>
        <w:pStyle w:val="afd"/>
      </w:pPr>
      <w:bookmarkStart w:id="61" w:name="_Hlk40690316"/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bookmarkStart w:id="62" w:name="_Hlk40690310"/>
      <w:r w:rsidRPr="001F08D0">
        <w:rPr>
          <w:rFonts w:hint="eastAsia"/>
          <w:u w:val="single"/>
        </w:rPr>
        <w:t xml:space="preserve">　</w:t>
      </w:r>
      <w:r w:rsidR="004E702E">
        <w:rPr>
          <w:rFonts w:hint="eastAsia"/>
          <w:u w:val="single"/>
        </w:rPr>
        <w:t>1</w:t>
      </w:r>
      <w:r w:rsidR="00A13077">
        <w:rPr>
          <w:rFonts w:hint="eastAsia"/>
          <w:u w:val="single"/>
        </w:rPr>
        <w:t>11</w:t>
      </w:r>
      <w:r w:rsidRPr="001F08D0">
        <w:rPr>
          <w:rFonts w:hint="eastAsia"/>
          <w:u w:val="single"/>
        </w:rPr>
        <w:t xml:space="preserve">　</w:t>
      </w:r>
      <w:bookmarkEnd w:id="62"/>
      <w:r w:rsidRPr="001F08D0">
        <w:rPr>
          <w:rFonts w:hint="eastAsia"/>
        </w:rPr>
        <w:t>年</w:t>
      </w:r>
      <w:r w:rsidRPr="001F08D0">
        <w:rPr>
          <w:rFonts w:hint="eastAsia"/>
          <w:u w:val="single"/>
        </w:rPr>
        <w:t xml:space="preserve">　</w:t>
      </w:r>
      <w:r w:rsidR="00A13077">
        <w:rPr>
          <w:rFonts w:hint="eastAsia"/>
          <w:u w:val="single"/>
        </w:rPr>
        <w:t>4</w:t>
      </w:r>
      <w:r w:rsidRPr="001F08D0">
        <w:rPr>
          <w:rFonts w:hint="eastAsia"/>
          <w:u w:val="single"/>
        </w:rPr>
        <w:t xml:space="preserve">　</w:t>
      </w:r>
      <w:r w:rsidRPr="001F08D0">
        <w:rPr>
          <w:rFonts w:hint="eastAsia"/>
        </w:rPr>
        <w:t>月</w:t>
      </w:r>
      <w:r w:rsidRPr="001F08D0">
        <w:rPr>
          <w:rFonts w:hint="eastAsia"/>
          <w:u w:val="single"/>
        </w:rPr>
        <w:t xml:space="preserve">　</w:t>
      </w:r>
      <w:r w:rsidR="00A13077">
        <w:rPr>
          <w:rFonts w:hint="eastAsia"/>
          <w:u w:val="single"/>
        </w:rPr>
        <w:t>9</w:t>
      </w:r>
      <w:r w:rsidRPr="001F08D0">
        <w:rPr>
          <w:rFonts w:hint="eastAsia"/>
          <w:u w:val="single"/>
        </w:rPr>
        <w:t xml:space="preserve">　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bookmarkEnd w:id="61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1F08D0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49645370" w:rsidR="00B75763" w:rsidRPr="001F08D0" w:rsidRDefault="00B34939" w:rsidP="00044F1E">
            <w:pPr>
              <w:pStyle w:val="aff0"/>
            </w:pPr>
            <w:r>
              <w:drawing>
                <wp:inline distT="0" distB="0" distL="0" distR="0" wp14:anchorId="28E1D777" wp14:editId="7C51AB2F">
                  <wp:extent cx="5720080" cy="4051773"/>
                  <wp:effectExtent l="0" t="0" r="0" b="635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110學年度五權國小校園空間配置平面圖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836" cy="407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2DE5" w14:textId="54A6BCE8" w:rsidR="00AA4FDD" w:rsidRPr="001F08D0" w:rsidRDefault="00F24C72" w:rsidP="00F15E6C">
      <w:pPr>
        <w:pStyle w:val="aff"/>
      </w:pPr>
      <w:bookmarkStart w:id="63" w:name="_Ref17362449"/>
      <w:bookmarkStart w:id="64" w:name="_Toc45879681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2</w:t>
      </w:r>
      <w:r w:rsidRPr="001F08D0">
        <w:fldChar w:fldCharType="end"/>
      </w:r>
      <w:bookmarkEnd w:id="63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64"/>
    </w:p>
    <w:p w14:paraId="78F19AC3" w14:textId="32E67213" w:rsidR="00073BF2" w:rsidRPr="001F08D0" w:rsidRDefault="008D7261" w:rsidP="00DD32BF">
      <w:pPr>
        <w:pStyle w:val="2"/>
        <w:spacing w:before="180" w:after="180"/>
      </w:pPr>
      <w:bookmarkStart w:id="65" w:name="_Toc39054961"/>
      <w:bookmarkStart w:id="66" w:name="_Toc45879646"/>
      <w:r w:rsidRPr="001F08D0">
        <w:rPr>
          <w:rFonts w:hint="eastAsia"/>
        </w:rPr>
        <w:lastRenderedPageBreak/>
        <w:t>校園</w:t>
      </w:r>
      <w:r w:rsidR="00073BF2" w:rsidRPr="001F08D0">
        <w:rPr>
          <w:rFonts w:hint="eastAsia"/>
        </w:rPr>
        <w:t>建築物資料</w:t>
      </w:r>
      <w:bookmarkEnd w:id="49"/>
      <w:bookmarkEnd w:id="65"/>
      <w:bookmarkEnd w:id="66"/>
    </w:p>
    <w:p w14:paraId="5571A714" w14:textId="0D85046D" w:rsidR="00B75D54" w:rsidRPr="001F08D0" w:rsidRDefault="008D7261" w:rsidP="009D6225">
      <w:pPr>
        <w:pStyle w:val="ab"/>
        <w:spacing w:before="180" w:after="180"/>
        <w:ind w:firstLine="480"/>
      </w:pPr>
      <w:bookmarkStart w:id="67" w:name="_Hlk18502780"/>
      <w:r w:rsidRPr="001F08D0">
        <w:rPr>
          <w:rFonts w:hint="eastAsia"/>
        </w:rPr>
        <w:t>校園建築物資</w:t>
      </w:r>
      <w:r w:rsidR="00A810C2" w:rsidRPr="001F08D0">
        <w:rPr>
          <w:rFonts w:hint="eastAsia"/>
        </w:rPr>
        <w:t>料</w:t>
      </w:r>
      <w:r w:rsidR="00964619" w:rsidRPr="001F08D0">
        <w:rPr>
          <w:rFonts w:hint="eastAsia"/>
        </w:rPr>
        <w:t>包含</w:t>
      </w:r>
      <w:r w:rsidR="00A810C2" w:rsidRPr="001F08D0">
        <w:rPr>
          <w:rFonts w:hint="eastAsia"/>
        </w:rPr>
        <w:t>校園內各棟建築</w:t>
      </w:r>
      <w:bookmarkStart w:id="68" w:name="_Hlk37943556"/>
      <w:r w:rsidR="00B348E2" w:rsidRPr="00C34ABE">
        <w:rPr>
          <w:rFonts w:hint="eastAsia"/>
          <w:color w:val="000000" w:themeColor="text1"/>
        </w:rPr>
        <w:t>、廚房</w:t>
      </w:r>
      <w:bookmarkEnd w:id="68"/>
      <w:r w:rsidR="00A810C2" w:rsidRPr="00E60E7B">
        <w:rPr>
          <w:rFonts w:hint="eastAsia"/>
        </w:rPr>
        <w:t>資訊和陳設，</w:t>
      </w:r>
      <w:r w:rsidR="00964619" w:rsidRPr="00E60E7B">
        <w:rPr>
          <w:rFonts w:hint="eastAsia"/>
        </w:rPr>
        <w:t>每棟建築物</w:t>
      </w:r>
      <w:bookmarkStart w:id="69" w:name="_Hlk37943576"/>
      <w:r w:rsidR="00B348E2" w:rsidRPr="00C34ABE">
        <w:rPr>
          <w:rFonts w:hint="eastAsia"/>
          <w:color w:val="000000" w:themeColor="text1"/>
        </w:rPr>
        <w:t>、每間廚房</w:t>
      </w:r>
      <w:bookmarkEnd w:id="69"/>
      <w:r w:rsidR="00964619" w:rsidRPr="00E60E7B">
        <w:rPr>
          <w:rFonts w:hint="eastAsia"/>
        </w:rPr>
        <w:t>皆有</w:t>
      </w:r>
      <w:r w:rsidR="00CF132B" w:rsidRPr="00E60E7B">
        <w:rPr>
          <w:rFonts w:hint="eastAsia"/>
        </w:rPr>
        <w:t>1</w:t>
      </w:r>
      <w:r w:rsidR="00964619" w:rsidRPr="00E60E7B">
        <w:rPr>
          <w:rFonts w:hint="eastAsia"/>
        </w:rPr>
        <w:t>份</w:t>
      </w:r>
      <w:r w:rsidR="000642CA" w:rsidRPr="00E60E7B">
        <w:rPr>
          <w:rFonts w:hint="eastAsia"/>
        </w:rPr>
        <w:t>資料</w:t>
      </w:r>
      <w:r w:rsidR="00964619" w:rsidRPr="00E60E7B">
        <w:rPr>
          <w:rFonts w:hint="eastAsia"/>
        </w:rPr>
        <w:t>表，平面配置圖包含各空間名稱、走廊、樓梯等空間狀況為原則，並標</w:t>
      </w:r>
      <w:proofErr w:type="gramStart"/>
      <w:r w:rsidR="00964619" w:rsidRPr="00E60E7B">
        <w:rPr>
          <w:rFonts w:hint="eastAsia"/>
        </w:rPr>
        <w:t>註</w:t>
      </w:r>
      <w:bookmarkStart w:id="70" w:name="_Hlk36634838"/>
      <w:proofErr w:type="gramEnd"/>
      <w:r w:rsidR="00964619" w:rsidRPr="00E60E7B">
        <w:rPr>
          <w:rFonts w:hint="eastAsia"/>
        </w:rPr>
        <w:t>火</w:t>
      </w:r>
      <w:r w:rsidR="00090FC9" w:rsidRPr="00E60E7B">
        <w:rPr>
          <w:rFonts w:hint="eastAsia"/>
        </w:rPr>
        <w:t>警</w:t>
      </w:r>
      <w:r w:rsidR="00964619" w:rsidRPr="00E60E7B">
        <w:rPr>
          <w:rFonts w:hint="eastAsia"/>
        </w:rPr>
        <w:t>受信總機</w:t>
      </w:r>
      <w:bookmarkEnd w:id="70"/>
      <w:r w:rsidR="001840A5" w:rsidRPr="00E60E7B">
        <w:rPr>
          <w:rFonts w:hint="eastAsia"/>
        </w:rPr>
        <w:t>、</w:t>
      </w:r>
      <w:r w:rsidR="001840A5" w:rsidRPr="001F08D0">
        <w:rPr>
          <w:rFonts w:hint="eastAsia"/>
        </w:rPr>
        <w:t>滅火器、室內消防栓、緩降</w:t>
      </w:r>
      <w:r w:rsidR="003A65EC">
        <w:rPr>
          <w:rFonts w:hint="eastAsia"/>
        </w:rPr>
        <w:t>機</w:t>
      </w:r>
      <w:r w:rsidR="001840A5" w:rsidRPr="001F08D0">
        <w:rPr>
          <w:rFonts w:hint="eastAsia"/>
        </w:rPr>
        <w:t>等</w:t>
      </w:r>
      <w:r w:rsidR="00964619" w:rsidRPr="001F08D0">
        <w:rPr>
          <w:rFonts w:hint="eastAsia"/>
        </w:rPr>
        <w:t>位置。</w:t>
      </w:r>
      <w:r w:rsidR="00033C50" w:rsidRPr="001F08D0">
        <w:rPr>
          <w:rFonts w:hint="eastAsia"/>
        </w:rPr>
        <w:t>校</w:t>
      </w:r>
      <w:r w:rsidR="006324F9" w:rsidRPr="001F08D0">
        <w:rPr>
          <w:rFonts w:hint="eastAsia"/>
        </w:rPr>
        <w:t>園</w:t>
      </w:r>
      <w:r w:rsidR="00033C50" w:rsidRPr="001F08D0">
        <w:rPr>
          <w:rFonts w:hint="eastAsia"/>
        </w:rPr>
        <w:t>建築物共有</w:t>
      </w:r>
      <w:r w:rsidR="000B3A53">
        <w:rPr>
          <w:rFonts w:hint="eastAsia"/>
        </w:rPr>
        <w:t>4</w:t>
      </w:r>
      <w:r w:rsidR="00033C50" w:rsidRPr="001F08D0">
        <w:rPr>
          <w:rFonts w:hint="eastAsia"/>
        </w:rPr>
        <w:t>棟［</w:t>
      </w:r>
      <w:r w:rsidR="00033C50" w:rsidRPr="001F08D0">
        <w:fldChar w:fldCharType="begin"/>
      </w:r>
      <w:r w:rsidR="00033C50" w:rsidRPr="001F08D0">
        <w:instrText xml:space="preserve"> REF _Ref17362482 \h </w:instrText>
      </w:r>
      <w:r w:rsidR="009D6225" w:rsidRPr="001F08D0">
        <w:instrText xml:space="preserve"> \* MERGEFORMAT </w:instrText>
      </w:r>
      <w:r w:rsidR="00033C50"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2</w:t>
      </w:r>
      <w:r w:rsidR="00B877FD" w:rsidRPr="001F08D0">
        <w:t>.</w:t>
      </w:r>
      <w:r w:rsidR="00B877FD">
        <w:t>2</w:t>
      </w:r>
      <w:r w:rsidR="00033C50" w:rsidRPr="001F08D0">
        <w:fldChar w:fldCharType="end"/>
      </w:r>
      <w:r w:rsidR="00033C50" w:rsidRPr="001F08D0">
        <w:rPr>
          <w:rFonts w:hint="eastAsia"/>
        </w:rPr>
        <w:t>］</w:t>
      </w:r>
      <w:bookmarkStart w:id="71" w:name="_Hlk19016942"/>
      <w:r w:rsidR="006629F6" w:rsidRPr="00C34ABE">
        <w:rPr>
          <w:rFonts w:hint="eastAsia"/>
          <w:color w:val="000000" w:themeColor="text1"/>
        </w:rPr>
        <w:t>；</w:t>
      </w:r>
      <w:bookmarkStart w:id="72" w:name="_Hlk37943692"/>
      <w:r w:rsidR="00B348E2" w:rsidRPr="00C34ABE">
        <w:rPr>
          <w:rFonts w:hint="eastAsia"/>
          <w:color w:val="000000" w:themeColor="text1"/>
        </w:rPr>
        <w:t>廚房共有</w:t>
      </w:r>
      <w:r w:rsidR="00C34ABE">
        <w:rPr>
          <w:rFonts w:hint="eastAsia"/>
          <w:color w:val="000000" w:themeColor="text1"/>
        </w:rPr>
        <w:t>1</w:t>
      </w:r>
      <w:r w:rsidR="00B348E2" w:rsidRPr="00C34ABE">
        <w:rPr>
          <w:rFonts w:hint="eastAsia"/>
          <w:color w:val="000000" w:themeColor="text1"/>
        </w:rPr>
        <w:t>間［</w:t>
      </w:r>
      <w:r w:rsidR="00B348E2" w:rsidRPr="00C34ABE">
        <w:rPr>
          <w:color w:val="000000" w:themeColor="text1"/>
        </w:rPr>
        <w:fldChar w:fldCharType="begin"/>
      </w:r>
      <w:r w:rsidR="00B348E2" w:rsidRPr="00C34ABE">
        <w:rPr>
          <w:color w:val="000000" w:themeColor="text1"/>
        </w:rPr>
        <w:instrText xml:space="preserve"> REF _Ref36560347 \h </w:instrText>
      </w:r>
      <w:r w:rsidR="00B348E2" w:rsidRPr="00C34ABE">
        <w:rPr>
          <w:color w:val="000000" w:themeColor="text1"/>
        </w:rPr>
      </w:r>
      <w:r w:rsidR="00B348E2" w:rsidRPr="00C34ABE">
        <w:rPr>
          <w:color w:val="000000" w:themeColor="text1"/>
        </w:rPr>
        <w:fldChar w:fldCharType="separate"/>
      </w:r>
      <w:r w:rsidR="00B877FD" w:rsidRPr="00BB6A37">
        <w:rPr>
          <w:rFonts w:hint="eastAsia"/>
          <w:color w:val="000000" w:themeColor="text1"/>
        </w:rPr>
        <w:t>表</w:t>
      </w:r>
      <w:r w:rsidR="00B877FD">
        <w:rPr>
          <w:noProof/>
          <w:color w:val="000000" w:themeColor="text1"/>
        </w:rPr>
        <w:t>2</w:t>
      </w:r>
      <w:r w:rsidR="00B877FD" w:rsidRPr="00BB6A37">
        <w:rPr>
          <w:color w:val="000000" w:themeColor="text1"/>
        </w:rPr>
        <w:t>.</w:t>
      </w:r>
      <w:r w:rsidR="00B877FD">
        <w:rPr>
          <w:noProof/>
          <w:color w:val="000000" w:themeColor="text1"/>
        </w:rPr>
        <w:t>3</w:t>
      </w:r>
      <w:r w:rsidR="00B348E2" w:rsidRPr="00C34ABE">
        <w:rPr>
          <w:color w:val="000000" w:themeColor="text1"/>
        </w:rPr>
        <w:fldChar w:fldCharType="end"/>
      </w:r>
      <w:r w:rsidR="00B348E2" w:rsidRPr="00C34ABE">
        <w:rPr>
          <w:rFonts w:hint="eastAsia"/>
          <w:color w:val="000000" w:themeColor="text1"/>
        </w:rPr>
        <w:t>］</w:t>
      </w:r>
      <w:bookmarkEnd w:id="67"/>
      <w:bookmarkEnd w:id="71"/>
      <w:bookmarkEnd w:id="72"/>
      <w:r w:rsidR="004926B4" w:rsidRPr="00C34ABE">
        <w:rPr>
          <w:rFonts w:hint="eastAsia"/>
          <w:color w:val="000000" w:themeColor="text1"/>
        </w:rPr>
        <w:t>。</w:t>
      </w:r>
    </w:p>
    <w:p w14:paraId="36B1608A" w14:textId="73DE76C6" w:rsidR="006B44B4" w:rsidRPr="001F08D0" w:rsidRDefault="00F24C72" w:rsidP="006B44B4">
      <w:pPr>
        <w:pStyle w:val="af7"/>
        <w:spacing w:before="180" w:after="36"/>
      </w:pPr>
      <w:bookmarkStart w:id="73" w:name="_Ref17362482"/>
      <w:bookmarkStart w:id="74" w:name="_Ref18575521"/>
      <w:bookmarkStart w:id="75" w:name="_Toc59720934"/>
      <w:bookmarkStart w:id="76" w:name="_Toc11163076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2</w:t>
      </w:r>
      <w:r w:rsidRPr="001F08D0">
        <w:fldChar w:fldCharType="end"/>
      </w:r>
      <w:bookmarkEnd w:id="73"/>
      <w:r w:rsidR="006B44B4" w:rsidRPr="001F08D0">
        <w:rPr>
          <w:rFonts w:hint="eastAsia"/>
        </w:rPr>
        <w:t xml:space="preserve">　</w:t>
      </w:r>
      <w:bookmarkStart w:id="77" w:name="_Hlk20402012"/>
      <w:r w:rsidR="006B44B4" w:rsidRPr="001F08D0">
        <w:rPr>
          <w:rFonts w:hint="eastAsia"/>
        </w:rPr>
        <w:t>建築物現況</w:t>
      </w:r>
      <w:bookmarkStart w:id="78" w:name="_Hlk32936583"/>
      <w:r w:rsidR="006452EA" w:rsidRPr="001F08D0">
        <w:rPr>
          <w:rFonts w:hint="eastAsia"/>
        </w:rPr>
        <w:t>資料</w:t>
      </w:r>
      <w:bookmarkEnd w:id="78"/>
      <w:r w:rsidR="006629F6" w:rsidRPr="001F08D0">
        <w:rPr>
          <w:rFonts w:hint="eastAsia"/>
        </w:rPr>
        <w:t>表</w:t>
      </w:r>
      <w:bookmarkEnd w:id="74"/>
      <w:bookmarkEnd w:id="75"/>
      <w:bookmarkEnd w:id="77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F08D0" w:rsidRPr="001F08D0" w14:paraId="06303CF2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C34870" w14:textId="5EE3EC45"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79" w:name="_Hlk32660387"/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BD0A9B" w14:textId="62887B9B" w:rsidR="00D14D88" w:rsidRPr="001F08D0" w:rsidRDefault="0045643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至真樓</w:t>
            </w:r>
            <w:proofErr w:type="gramEnd"/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4CBDF1" w14:textId="7799FE96" w:rsidR="00D14D88" w:rsidRPr="001F08D0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BEC248" w14:textId="6E747A7C" w:rsidR="00D14D88" w:rsidRPr="001F08D0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491661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1F08D0">
              <w:rPr>
                <w:rFonts w:hint="eastAsia"/>
                <w:color w:val="auto"/>
                <w:u w:val="single"/>
              </w:rPr>
              <w:t>－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491661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1F08D0" w14:paraId="26134582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BC11" w14:textId="217A09F9" w:rsidR="006B44B4" w:rsidRPr="001F08D0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80CCEA" w14:textId="77777777" w:rsidR="006B44B4" w:rsidRPr="001F08D0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4206B2" w14:textId="23421AF6" w:rsidR="006B44B4" w:rsidRPr="001F08D0" w:rsidRDefault="00BB6A37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B6A37">
              <w:rPr>
                <w:rFonts w:hint="eastAsia"/>
                <w:color w:val="auto"/>
                <w:u w:val="single"/>
              </w:rPr>
              <w:t>1</w:t>
            </w:r>
            <w:r w:rsidR="002E1745">
              <w:rPr>
                <w:rFonts w:hint="eastAsia"/>
                <w:color w:val="auto"/>
                <w:u w:val="single"/>
              </w:rPr>
              <w:t>1</w:t>
            </w:r>
            <w:r w:rsidR="0060452A">
              <w:rPr>
                <w:rFonts w:hint="eastAsia"/>
                <w:color w:val="auto"/>
                <w:u w:val="single"/>
              </w:rPr>
              <w:t>1</w:t>
            </w:r>
            <w:r w:rsidR="006B44B4" w:rsidRPr="001F08D0">
              <w:rPr>
                <w:rFonts w:hint="eastAsia"/>
                <w:color w:val="auto"/>
              </w:rPr>
              <w:t>年</w:t>
            </w:r>
            <w:r w:rsidR="002E1745">
              <w:rPr>
                <w:rFonts w:hint="eastAsia"/>
                <w:color w:val="auto"/>
                <w:u w:val="single"/>
              </w:rPr>
              <w:t>4</w:t>
            </w:r>
            <w:r w:rsidR="006B44B4" w:rsidRPr="001F08D0">
              <w:rPr>
                <w:rFonts w:hint="eastAsia"/>
                <w:color w:val="auto"/>
              </w:rPr>
              <w:t>月</w:t>
            </w:r>
            <w:r w:rsidR="002E1745">
              <w:rPr>
                <w:rFonts w:hint="eastAsia"/>
                <w:color w:val="auto"/>
                <w:u w:val="single"/>
              </w:rPr>
              <w:t>9</w:t>
            </w:r>
            <w:r w:rsidR="006B44B4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707C4C2" w14:textId="54A7C4E1" w:rsidR="006B44B4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144E7A" w14:textId="1739FC26" w:rsidR="006B44B4" w:rsidRPr="001F08D0" w:rsidRDefault="0049166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</w:p>
        </w:tc>
      </w:tr>
      <w:tr w:rsidR="001F08D0" w:rsidRPr="001F08D0" w14:paraId="702B6E4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2AC59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3EA9C0E" w14:textId="40D5A85F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17E08" w14:textId="0E9F90CD" w:rsidR="00EE3A7D" w:rsidRPr="001F08D0" w:rsidRDefault="00737E37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737E37">
              <w:rPr>
                <w:rFonts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否</w:t>
            </w:r>
            <w:proofErr w:type="gramEnd"/>
            <w:r w:rsidR="00EE3A7D" w:rsidRPr="001F08D0">
              <w:rPr>
                <w:rFonts w:hint="eastAsia"/>
                <w:color w:val="auto"/>
              </w:rPr>
              <w:t xml:space="preserve">　□是，類別：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FCE2EA" w14:textId="515FE21A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69A152E" w14:textId="384BC639" w:rsidR="00EE3A7D" w:rsidRPr="001F08D0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491661">
              <w:rPr>
                <w:rFonts w:hint="eastAsia"/>
                <w:color w:val="auto"/>
                <w:u w:val="single"/>
              </w:rPr>
              <w:t>70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F08D0" w:rsidRPr="001F08D0" w14:paraId="0235C8F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5E65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7B999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C0FBCC" w14:textId="57420125" w:rsidR="00EE3A7D" w:rsidRPr="001F08D0" w:rsidRDefault="00B02E3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02E39">
              <w:rPr>
                <w:rFonts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□有，放置地點：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8879D4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B6A71D" w14:textId="10FE046F" w:rsidR="00EE3A7D" w:rsidRPr="001F08D0" w:rsidRDefault="007F1623" w:rsidP="00B02E3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02E39">
              <w:rPr>
                <w:rFonts w:hint="eastAsia"/>
                <w:color w:val="auto"/>
                <w:u w:val="single"/>
              </w:rPr>
              <w:t>2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58516AAC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6CA0B9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5EBAFE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6B386E53" w14:textId="14A5561E" w:rsidR="00EE3A7D" w:rsidRPr="001F08D0" w:rsidRDefault="00B02E3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02E39">
              <w:rPr>
                <w:rFonts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□有，增建項目：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EED4E00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0D64CEA" w14:textId="618378B7" w:rsidR="00EE3A7D" w:rsidRPr="001F08D0" w:rsidRDefault="007F1623" w:rsidP="00B02E3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02E39">
              <w:rPr>
                <w:rFonts w:hint="eastAsia"/>
                <w:color w:val="auto"/>
                <w:u w:val="single"/>
              </w:rPr>
              <w:t>0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14:paraId="6B88621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763521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E11B5D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39999" w14:textId="2FD0F39A" w:rsidR="00EE3A7D" w:rsidRPr="001F08D0" w:rsidRDefault="00737E3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7E37">
              <w:rPr>
                <w:rFonts w:hint="eastAsia"/>
                <w:color w:val="auto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□有，檢核日期：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年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月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14:paraId="6A28235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1B8B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690327" w14:textId="73C79C21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AB681" w14:textId="20DD6A99" w:rsidR="00F75D8B" w:rsidRPr="001F08D0" w:rsidRDefault="00737E3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37E37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□有，補強日期：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年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月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14:paraId="50D55249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8E31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9C4983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BCF8DD" w14:textId="557B0E3A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B02E39" w:rsidRPr="00B02E39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7FA3FAB1" w14:textId="56C1D6FD"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1F08D0" w14:paraId="449EC455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C28945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18F23D" w14:textId="0A95B06D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411BD4B" w14:textId="77777777"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410575" w14:textId="4AAE9215" w:rsidR="00F6146E" w:rsidRPr="001F08D0" w:rsidRDefault="0045643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 xml:space="preserve">教室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 xml:space="preserve">辦公室　</w:t>
            </w:r>
            <w:r>
              <w:rPr>
                <w:rFonts w:ascii="標楷體" w:hAnsi="標楷體" w:hint="eastAsia"/>
                <w:color w:val="auto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 xml:space="preserve">會議室　□健康中心　</w:t>
            </w:r>
            <w:r w:rsidR="008621CD" w:rsidRPr="008621CD">
              <w:rPr>
                <w:rFonts w:hint="eastAsia"/>
                <w:color w:val="auto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盥洗室（含廁所）</w:t>
            </w:r>
          </w:p>
          <w:p w14:paraId="0A7B3D89" w14:textId="032C3B9C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4F4770E" w14:textId="7E54C293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 w:rsidR="00456433" w:rsidRPr="00456433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檔案室　□演藝廳　　□生態教學園區</w:t>
            </w:r>
          </w:p>
          <w:p w14:paraId="091BD791" w14:textId="0EFB544E" w:rsidR="00F6146E" w:rsidRPr="001F08D0" w:rsidRDefault="0045643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56433">
              <w:rPr>
                <w:rFonts w:hint="eastAsia"/>
                <w:color w:val="auto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餐廳　□水療室　□游泳池　□</w:t>
            </w:r>
            <w:proofErr w:type="gramStart"/>
            <w:r w:rsidR="00F6146E" w:rsidRPr="001F08D0">
              <w:rPr>
                <w:rFonts w:hint="eastAsia"/>
                <w:color w:val="auto"/>
              </w:rPr>
              <w:t>練琴室</w:t>
            </w:r>
            <w:proofErr w:type="gramEnd"/>
            <w:r w:rsidR="00F6146E"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30EC349D" w14:textId="621DB39D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□室內活動室　</w:t>
            </w:r>
            <w:r w:rsidR="00706898" w:rsidRPr="001F08D0">
              <w:rPr>
                <w:rFonts w:hint="eastAsia"/>
                <w:color w:val="auto"/>
              </w:rPr>
              <w:t>□室內遊戲空間</w:t>
            </w:r>
            <w:r w:rsidRPr="001F08D0">
              <w:rPr>
                <w:rFonts w:hint="eastAsia"/>
                <w:color w:val="auto"/>
              </w:rPr>
              <w:t xml:space="preserve">　</w:t>
            </w:r>
            <w:r w:rsidR="00456433" w:rsidRPr="00456433">
              <w:rPr>
                <w:rFonts w:hint="eastAsia"/>
                <w:color w:val="auto"/>
              </w:rPr>
              <w:t>■</w:t>
            </w:r>
            <w:r w:rsidR="00706898" w:rsidRPr="001F08D0">
              <w:rPr>
                <w:rFonts w:hint="eastAsia"/>
                <w:color w:val="auto"/>
              </w:rPr>
              <w:t>室內儲藏空間</w:t>
            </w:r>
          </w:p>
          <w:p w14:paraId="43763A06" w14:textId="41B1EE3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 w:rsidR="00706898" w:rsidRPr="001F08D0">
              <w:rPr>
                <w:rFonts w:hint="eastAsia"/>
                <w:color w:val="auto"/>
              </w:rPr>
              <w:t xml:space="preserve">□資源回收區　</w:t>
            </w:r>
            <w:r w:rsidRPr="001F08D0">
              <w:rPr>
                <w:rFonts w:hint="eastAsia"/>
                <w:color w:val="auto"/>
              </w:rPr>
              <w:t>□室外活動空間　□室外儲藏空間</w:t>
            </w:r>
          </w:p>
          <w:p w14:paraId="01AF9F9D" w14:textId="155AD307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98AE875" w14:textId="454536C1" w:rsidR="00F6146E" w:rsidRPr="001F08D0" w:rsidRDefault="0060452A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60452A">
              <w:rPr>
                <w:rFonts w:hint="eastAsia"/>
                <w:color w:val="auto"/>
              </w:rPr>
              <w:t>□</w:t>
            </w:r>
            <w:r w:rsidR="00F6146E" w:rsidRPr="001F08D0">
              <w:rPr>
                <w:rFonts w:hint="eastAsia"/>
                <w:color w:val="auto"/>
              </w:rPr>
              <w:t>專科教室，類別：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 xml:space="preserve">    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</w:p>
          <w:p w14:paraId="7104A09A" w14:textId="43FC3AFE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0C36CF6" w14:textId="3A4DDCD0"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52B2E5E" w14:textId="49205F7B" w:rsidR="00EE3A7D" w:rsidRPr="001F08D0" w:rsidRDefault="006D3B2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□實驗室　</w:t>
            </w:r>
            <w:r w:rsidR="00F6146E" w:rsidRPr="001F08D0">
              <w:rPr>
                <w:rFonts w:hint="eastAsia"/>
                <w:color w:val="auto"/>
              </w:rPr>
              <w:t>□其他：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1F08D0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1F08D0" w14:paraId="3933AA8D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BB736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038402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F468B69" w14:textId="29022662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874E00" w14:textId="77DDB692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="00E509BB" w:rsidRPr="001F08D0">
              <w:rPr>
                <w:rFonts w:hint="eastAsia"/>
                <w:color w:val="auto"/>
              </w:rPr>
              <w:t>□救助袋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509BB" w:rsidRPr="001F08D0">
              <w:rPr>
                <w:rFonts w:hint="eastAsia"/>
                <w:bCs/>
                <w:color w:val="auto"/>
              </w:rPr>
              <w:t>個）</w:t>
            </w:r>
            <w:r w:rsidR="00E509BB">
              <w:rPr>
                <w:rFonts w:hint="eastAsia"/>
                <w:bCs/>
                <w:color w:val="auto"/>
              </w:rPr>
              <w:t xml:space="preserve">　</w:t>
            </w:r>
            <w:r w:rsidR="00B02E39" w:rsidRPr="00B02E39">
              <w:rPr>
                <w:rFonts w:hint="eastAsia"/>
                <w:color w:val="auto"/>
              </w:rPr>
              <w:t>■</w:t>
            </w:r>
            <w:r w:rsidR="00E509BB" w:rsidRPr="00E509BB">
              <w:rPr>
                <w:rFonts w:hint="eastAsia"/>
                <w:color w:val="auto"/>
              </w:rPr>
              <w:t>緩降</w:t>
            </w:r>
            <w:r w:rsidR="008522C0">
              <w:rPr>
                <w:rFonts w:hint="eastAsia"/>
                <w:color w:val="auto"/>
              </w:rPr>
              <w:t>機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02E39">
              <w:rPr>
                <w:rFonts w:hint="eastAsia"/>
                <w:color w:val="auto"/>
                <w:u w:val="single"/>
              </w:rPr>
              <w:t>1</w:t>
            </w:r>
            <w:r w:rsidR="008522C0">
              <w:rPr>
                <w:rFonts w:hint="eastAsia"/>
                <w:bCs/>
                <w:color w:val="auto"/>
              </w:rPr>
              <w:t>具</w:t>
            </w:r>
            <w:r w:rsidR="00E509BB" w:rsidRPr="001F08D0">
              <w:rPr>
                <w:rFonts w:hint="eastAsia"/>
                <w:bCs/>
                <w:color w:val="auto"/>
              </w:rPr>
              <w:t>）</w:t>
            </w:r>
          </w:p>
          <w:p w14:paraId="2BC82C05" w14:textId="4A79261A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05F0AF1" w14:textId="3589EB0B" w:rsidR="00E509BB" w:rsidRPr="001F08D0" w:rsidRDefault="00E509BB" w:rsidP="003A65E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="00F75D8B" w:rsidRPr="001F08D0">
              <w:rPr>
                <w:rFonts w:hint="eastAsia"/>
                <w:bCs/>
                <w:color w:val="auto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□其他：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F08D0" w:rsidRPr="001F08D0" w14:paraId="133F08F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ED8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192F3D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23603AB" w14:textId="699458CE" w:rsidR="00F75D8B" w:rsidRPr="001F08D0" w:rsidRDefault="007F1623" w:rsidP="007B6D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10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6D3755B0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EDF4556" w14:textId="0885C9B3" w:rsidR="00F75D8B" w:rsidRPr="001F08D0" w:rsidRDefault="007F1623" w:rsidP="007B6D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5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673E38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EBE864" w14:textId="7E253E38" w:rsidR="00F75D8B" w:rsidRPr="001F08D0" w:rsidRDefault="007F1623" w:rsidP="007B6D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3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24DF59DE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47ADE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E6EC93" w14:textId="4E64592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20EC135" w14:textId="37195A83" w:rsidR="00F75D8B" w:rsidRPr="001F08D0" w:rsidRDefault="007F1623" w:rsidP="007B6DC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150</w:t>
            </w:r>
            <w:r w:rsidR="00F75D8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B16E73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8B033F1" w14:textId="6C162B27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C58908" w14:textId="231576F4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26C1A2" w14:textId="57E5E191"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7B6DC6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14:paraId="4F955B96" w14:textId="77777777" w:rsidTr="00494AC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87506C" w14:textId="66DB3D6E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883E69" w14:textId="77777777" w:rsidR="002F4A78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0D25109C" w14:textId="0D0045F3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61FAEE30" w14:textId="391C0158" w:rsidR="00F75D8B" w:rsidRPr="001F08D0" w:rsidRDefault="007B6DC6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DC6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7290862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772A0F" w14:textId="17058449" w:rsidR="00F75D8B" w:rsidRPr="001F08D0" w:rsidRDefault="007B6DC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DC6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1F08D0" w:rsidRPr="001F08D0" w14:paraId="1D5A1318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E7770A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CE838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69914DB" w14:textId="26628BED" w:rsidR="00F75D8B" w:rsidRPr="001F08D0" w:rsidRDefault="007B6DC6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DC6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49C1F996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190DC24" w14:textId="476315E5" w:rsidR="00F75D8B" w:rsidRPr="001F08D0" w:rsidRDefault="007B6DC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B6DC6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F75D8B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F75D8B"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="00F75D8B" w:rsidRPr="001F08D0">
              <w:rPr>
                <w:rFonts w:hint="eastAsia"/>
                <w:color w:val="auto"/>
              </w:rPr>
              <w:t>側有</w:t>
            </w:r>
            <w:proofErr w:type="gramEnd"/>
            <w:r w:rsidR="00F75D8B" w:rsidRPr="001F08D0">
              <w:rPr>
                <w:rFonts w:hint="eastAsia"/>
                <w:color w:val="auto"/>
              </w:rPr>
              <w:t>柱</w:t>
            </w:r>
          </w:p>
        </w:tc>
      </w:tr>
      <w:tr w:rsidR="001F08D0" w:rsidRPr="001F08D0" w14:paraId="290D2851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9B342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D3528" w14:textId="1400C555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5D09B6" w14:textId="5BD97542" w:rsidR="00F75D8B" w:rsidRPr="001F08D0" w:rsidRDefault="00552DA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52DAF">
              <w:rPr>
                <w:rFonts w:hint="eastAsia"/>
                <w:color w:val="auto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小於</w:t>
            </w:r>
            <w:r w:rsidR="00F75D8B" w:rsidRPr="001F08D0">
              <w:rPr>
                <w:color w:val="auto"/>
              </w:rPr>
              <w:t>7</w:t>
            </w:r>
            <w:r w:rsidR="00F75D8B" w:rsidRPr="001F08D0">
              <w:rPr>
                <w:rFonts w:hint="eastAsia"/>
                <w:color w:val="auto"/>
              </w:rPr>
              <w:t>公分乘上樓層數</w:t>
            </w:r>
          </w:p>
          <w:p w14:paraId="7D4A5E36" w14:textId="7C9F1548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1F08D0" w14:paraId="5CF7920E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D07813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9B6A22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396A9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D192B4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AB19ED" w14:textId="03D09BBA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F0E4FB8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5B3E71A8" w14:textId="15811498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4904C05F" w14:textId="13FFD301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08AFA6E6" wp14:editId="7226A8ED">
                  <wp:simplePos x="0" y="0"/>
                  <wp:positionH relativeFrom="column">
                    <wp:posOffset>644224</wp:posOffset>
                  </wp:positionH>
                  <wp:positionV relativeFrom="paragraph">
                    <wp:posOffset>50867</wp:posOffset>
                  </wp:positionV>
                  <wp:extent cx="3946358" cy="2958449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362087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924" cy="296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037BA" w14:textId="77777777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4F7A21AC" w14:textId="48D0B316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0F7737F" w14:textId="1C73C0ED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462112E5" w14:textId="1A1215D1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3F42A963" w14:textId="387964B8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3ABD369F" w14:textId="3CA47C32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FFEB40C" w14:textId="117D0E03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DDA6284" w14:textId="74C90518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65340266" w14:textId="77777777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4D149D8A" w14:textId="77777777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483A090" w14:textId="77777777" w:rsidR="005A51DA" w:rsidRDefault="005A51D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43152FA5" w14:textId="5438708B"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</w:tc>
      </w:tr>
      <w:tr w:rsidR="001F08D0" w:rsidRPr="001F08D0" w14:paraId="3036791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F5BAFC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6134D35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85C72B" w14:textId="5FA04884" w:rsidR="00F75D8B" w:rsidRPr="001F08D0" w:rsidRDefault="005A51D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91A9014" wp14:editId="7EF0E764">
                  <wp:extent cx="3923175" cy="2941070"/>
                  <wp:effectExtent l="0" t="0" r="127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362086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340" cy="29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179A92C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4D4CF4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8E0607" w14:textId="7E2226A5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3EF71A" w14:textId="52D3884D" w:rsidR="00F75D8B" w:rsidRPr="001F08D0" w:rsidRDefault="0047047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820D1CF" wp14:editId="0E876CD6">
                  <wp:extent cx="5222875" cy="1076325"/>
                  <wp:effectExtent l="0" t="0" r="0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ssageImage_164947629192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14:paraId="57AECB9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FE0A0E" w14:textId="77777777"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FD4772D" w14:textId="191E205B"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0513D70" w14:textId="0D2A9CC1" w:rsidR="00F75D8B" w:rsidRPr="001F08D0" w:rsidRDefault="002B207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6CC5E9F" wp14:editId="46EDD270">
                  <wp:extent cx="5222875" cy="104902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ssageImage_164947637838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71E10" w14:textId="277BAB38" w:rsidR="006419C5" w:rsidRDefault="006419C5" w:rsidP="002B5E18">
      <w:pPr>
        <w:pStyle w:val="af2"/>
        <w:ind w:left="480" w:hanging="480"/>
      </w:pPr>
      <w:bookmarkStart w:id="80" w:name="_Ref19016927"/>
      <w:bookmarkStart w:id="81" w:name="_Ref19020346"/>
      <w:bookmarkStart w:id="82" w:name="_Hlk19016960"/>
      <w:bookmarkStart w:id="83" w:name="_Toc11163077"/>
      <w:bookmarkEnd w:id="76"/>
      <w:bookmarkEnd w:id="79"/>
      <w:r w:rsidRPr="001F08D0">
        <w:br w:type="page"/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C34ABE" w:rsidRPr="001F08D0" w14:paraId="43F36D74" w14:textId="77777777" w:rsidTr="00A46E1E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490EB74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6A5A7F0" w14:textId="5B30EF44" w:rsidR="00C34ABE" w:rsidRPr="001F08D0" w:rsidRDefault="00287BF0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至善樓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C28AA7B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4F211A1B" w14:textId="2579A8DF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A7E97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　</w:t>
            </w:r>
            <w:r w:rsidR="001A7E97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C34ABE" w:rsidRPr="001F08D0" w14:paraId="3FA1E467" w14:textId="77777777" w:rsidTr="00A46E1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BAC757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47E4A64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BF8CCDA" w14:textId="0D450B42" w:rsidR="00C34ABE" w:rsidRPr="001F08D0" w:rsidRDefault="007077F3" w:rsidP="00A46E1E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B6A37">
              <w:rPr>
                <w:rFonts w:hint="eastAsia"/>
                <w:color w:val="auto"/>
                <w:u w:val="single"/>
              </w:rPr>
              <w:t>1</w:t>
            </w:r>
            <w:r w:rsidR="0060452A">
              <w:rPr>
                <w:rFonts w:hint="eastAsia"/>
                <w:color w:val="auto"/>
                <w:u w:val="single"/>
              </w:rPr>
              <w:t>11</w:t>
            </w:r>
            <w:r w:rsidRPr="001F08D0">
              <w:rPr>
                <w:rFonts w:hint="eastAsia"/>
                <w:color w:val="auto"/>
              </w:rPr>
              <w:t>年</w:t>
            </w:r>
            <w:r w:rsidR="0060452A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月</w:t>
            </w:r>
            <w:r w:rsidR="0060452A">
              <w:rPr>
                <w:rFonts w:hint="eastAsia"/>
                <w:color w:val="auto"/>
                <w:u w:val="single"/>
              </w:rPr>
              <w:t>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D77799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F140F74" w14:textId="091D0F2A" w:rsidR="00C34ABE" w:rsidRPr="001F08D0" w:rsidRDefault="001A7E9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</w:p>
        </w:tc>
      </w:tr>
      <w:tr w:rsidR="00C34ABE" w:rsidRPr="001F08D0" w14:paraId="79FB3CF5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C428A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582AFE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761F14" w14:textId="66489CAD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否</w:t>
            </w:r>
            <w:proofErr w:type="gramEnd"/>
            <w:r w:rsidR="00C34ABE" w:rsidRPr="001F08D0">
              <w:rPr>
                <w:rFonts w:hint="eastAsia"/>
                <w:color w:val="auto"/>
              </w:rPr>
              <w:t xml:space="preserve">　□是，類別：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B92FCB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0F59FAB" w14:textId="08FA2C4A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930E06">
              <w:rPr>
                <w:rFonts w:hint="eastAsia"/>
                <w:color w:val="auto"/>
                <w:u w:val="single"/>
              </w:rPr>
              <w:t>68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C34ABE" w:rsidRPr="001F08D0" w14:paraId="77F38B01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5E7B0A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1A3082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67D5C25" w14:textId="16306D4D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□有，放置地點：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44E150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784AD27" w14:textId="4A94374C" w:rsidR="00C34ABE" w:rsidRPr="001F08D0" w:rsidRDefault="00C34ABE" w:rsidP="00607A43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07A43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C34ABE" w:rsidRPr="001F08D0" w14:paraId="20D8EA2E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5289D66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22B2B99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D344262" w14:textId="39EBFE2A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□有，增建項目：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8E36D1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7DDBE43" w14:textId="2C2BFB13" w:rsidR="00C34ABE" w:rsidRPr="001F08D0" w:rsidRDefault="00C34ABE" w:rsidP="00607A43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607A43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C34ABE" w:rsidRPr="001F08D0" w14:paraId="64640040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C9CB862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35A60FD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47BE80" w14:textId="3AEC116C" w:rsidR="00C34ABE" w:rsidRPr="001F08D0" w:rsidRDefault="00C81053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81053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□有，檢核日期：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年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月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日</w:t>
            </w:r>
          </w:p>
        </w:tc>
      </w:tr>
      <w:tr w:rsidR="00C34ABE" w:rsidRPr="001F08D0" w14:paraId="180DBB4D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6A8997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12D46B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0FF9540" w14:textId="707B3CCA" w:rsidR="00C34ABE" w:rsidRPr="001F08D0" w:rsidRDefault="00C81053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81053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□有，補強日期：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年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月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C34ABE" w:rsidRPr="001F08D0">
              <w:rPr>
                <w:rFonts w:hint="eastAsia"/>
                <w:color w:val="auto"/>
              </w:rPr>
              <w:t>日</w:t>
            </w:r>
          </w:p>
        </w:tc>
      </w:tr>
      <w:tr w:rsidR="00C34ABE" w:rsidRPr="001F08D0" w14:paraId="4E2BAE35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1D746F9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ACA9BA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9C2C776" w14:textId="37ED6D76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146820" w:rsidRPr="00146820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706AD99F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C34ABE" w:rsidRPr="001F08D0" w14:paraId="64C914B5" w14:textId="77777777" w:rsidTr="00A46E1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CC7146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67660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25C1D883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89BD576" w14:textId="2F824438" w:rsidR="00C34ABE" w:rsidRPr="001F08D0" w:rsidRDefault="008621CD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 xml:space="preserve">教室　□辦公室　□會議室　□健康中心　</w:t>
            </w:r>
            <w:r w:rsidRPr="008621CD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盥洗室（含廁所）</w:t>
            </w:r>
          </w:p>
          <w:p w14:paraId="2D58C85D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420B6FFA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4BD39BA4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1006C9E8" w14:textId="35ECAFEB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="008621CD" w:rsidRPr="008621CD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室內活動室　□室內遊戲空間　□室內儲藏空間</w:t>
            </w:r>
          </w:p>
          <w:p w14:paraId="6F7C8F43" w14:textId="28BFCF86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□機房　</w:t>
            </w:r>
            <w:r w:rsidR="00146820" w:rsidRPr="00146820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資源回收區　□室外活動空間　□室外儲藏空間</w:t>
            </w:r>
          </w:p>
          <w:p w14:paraId="1890F03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0B5BE644" w14:textId="3BB3BA34" w:rsidR="00C34ABE" w:rsidRPr="001F08D0" w:rsidRDefault="008621CD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621CD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專科教室，類別：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電腦、自然、音樂</w:t>
            </w:r>
            <w:r w:rsidR="00C34ABE"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  <w:p w14:paraId="5F9D7D57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37DE6D1D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B0CCAB3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C34ABE" w:rsidRPr="001F08D0" w14:paraId="7275F1BC" w14:textId="77777777" w:rsidTr="00A46E1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2C6250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EC4428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7A38CFA4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082B2FF" w14:textId="0AC99C03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="00BA0460" w:rsidRPr="00BA0460">
              <w:rPr>
                <w:rFonts w:hint="eastAsia"/>
                <w:color w:val="auto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A0460">
              <w:rPr>
                <w:rFonts w:hint="eastAsia"/>
                <w:color w:val="auto"/>
                <w:u w:val="single"/>
              </w:rPr>
              <w:t>1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6119DA8B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37E1F4B7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C34ABE" w:rsidRPr="001F08D0" w14:paraId="36B84056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1C7B0A9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4D10482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1A6C325" w14:textId="4C5C15A3" w:rsidR="00C34ABE" w:rsidRPr="001F08D0" w:rsidRDefault="00C34ABE" w:rsidP="0014682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11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5994D11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052E4AF0" w14:textId="3606171D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BFD90C8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9A84052" w14:textId="045AD2ED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C34ABE" w:rsidRPr="001F08D0" w14:paraId="3B1F79FA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5890612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4BAD0C9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DE8663F" w14:textId="4C04F00A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300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7A72D58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5383541F" w14:textId="2542C121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03F0A37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D77E1D5" w14:textId="28D440D6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14682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C34ABE" w:rsidRPr="001F08D0" w14:paraId="3FF8D675" w14:textId="77777777" w:rsidTr="00A46E1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973E3E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23BA2DE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24E41064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5C559BD3" w14:textId="05692136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5B47E323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FE1AEB9" w14:textId="2E35233A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C34ABE" w:rsidRPr="001F08D0" w14:paraId="32034BE1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8482C08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3CE0D78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2E770E9" w14:textId="7B0186DB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63E37CF3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93D5C1B" w14:textId="70DA008E" w:rsidR="00C34ABE" w:rsidRPr="001F08D0" w:rsidRDefault="0014682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46820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C34ABE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C34ABE"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="00C34ABE" w:rsidRPr="001F08D0">
              <w:rPr>
                <w:rFonts w:hint="eastAsia"/>
                <w:color w:val="auto"/>
              </w:rPr>
              <w:t>側有</w:t>
            </w:r>
            <w:proofErr w:type="gramEnd"/>
            <w:r w:rsidR="00C34ABE" w:rsidRPr="001F08D0">
              <w:rPr>
                <w:rFonts w:hint="eastAsia"/>
                <w:color w:val="auto"/>
              </w:rPr>
              <w:t>柱</w:t>
            </w:r>
          </w:p>
        </w:tc>
      </w:tr>
      <w:tr w:rsidR="00C34ABE" w:rsidRPr="001F08D0" w14:paraId="78765409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382C8EF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B635CA2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DE5643A" w14:textId="3A80ABDC" w:rsidR="00C34ABE" w:rsidRPr="001F08D0" w:rsidRDefault="00DF0E3A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F0E3A">
              <w:rPr>
                <w:rFonts w:hint="eastAsia"/>
                <w:color w:val="auto"/>
              </w:rPr>
              <w:t>■</w:t>
            </w:r>
            <w:r w:rsidR="00C34ABE" w:rsidRPr="001F08D0">
              <w:rPr>
                <w:rFonts w:hint="eastAsia"/>
                <w:color w:val="auto"/>
              </w:rPr>
              <w:t>小於</w:t>
            </w:r>
            <w:r w:rsidR="00C34ABE" w:rsidRPr="001F08D0">
              <w:rPr>
                <w:color w:val="auto"/>
              </w:rPr>
              <w:t>7</w:t>
            </w:r>
            <w:r w:rsidR="00C34ABE" w:rsidRPr="001F08D0">
              <w:rPr>
                <w:rFonts w:hint="eastAsia"/>
                <w:color w:val="auto"/>
              </w:rPr>
              <w:t>公分乘上樓層數</w:t>
            </w:r>
          </w:p>
          <w:p w14:paraId="6442F9CF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C34ABE" w:rsidRPr="001F08D0" w14:paraId="678EA483" w14:textId="77777777" w:rsidTr="00A46E1E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E82D54D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C3DEAE0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686F9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34ABE" w:rsidRPr="001F08D0" w14:paraId="3367D1EE" w14:textId="77777777" w:rsidTr="00A46E1E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64A248E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5695C2A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0DFCC44E" w14:textId="69A5FEC5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00E9E3A2" wp14:editId="135B5D64">
                  <wp:simplePos x="0" y="0"/>
                  <wp:positionH relativeFrom="column">
                    <wp:posOffset>619593</wp:posOffset>
                  </wp:positionH>
                  <wp:positionV relativeFrom="paragraph">
                    <wp:posOffset>117141</wp:posOffset>
                  </wp:positionV>
                  <wp:extent cx="4007485" cy="3004274"/>
                  <wp:effectExtent l="0" t="0" r="0" b="5715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362087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485" cy="300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3D6F8" w14:textId="1D29DA3C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77501F7D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7ECE32E7" w14:textId="281FCBD1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6F020DE7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68404B8E" w14:textId="610A54D4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76480067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C5DAB8C" w14:textId="004C7959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9FF1067" w14:textId="4137F362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0123BC9D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59EE0FB5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3B44C1E7" w14:textId="77777777" w:rsidR="00440FF8" w:rsidRDefault="00440FF8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76018568" w14:textId="0701F24B" w:rsidR="00C34ABE" w:rsidRPr="001F08D0" w:rsidRDefault="00C34ABE" w:rsidP="00A46E1E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</w:tc>
      </w:tr>
      <w:tr w:rsidR="00C34ABE" w:rsidRPr="001F08D0" w14:paraId="23A38027" w14:textId="77777777" w:rsidTr="00A46E1E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0ED67B6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EB07933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3266953" w14:textId="6908744B" w:rsidR="00C34ABE" w:rsidRPr="001F08D0" w:rsidRDefault="00440FF8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5DBBC1F" wp14:editId="40359F8E">
                  <wp:extent cx="3995420" cy="2995228"/>
                  <wp:effectExtent l="0" t="0" r="508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__362086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971" cy="300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BE" w:rsidRPr="001F08D0" w14:paraId="7D4A25A7" w14:textId="77777777" w:rsidTr="00A46E1E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335D5B8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354B362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7291A5" w14:textId="4F817533" w:rsidR="00C34ABE" w:rsidRPr="001F08D0" w:rsidRDefault="00FD5EB1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47A0596" wp14:editId="598F14C8">
                  <wp:extent cx="5222875" cy="1235075"/>
                  <wp:effectExtent l="0" t="0" r="0" b="3175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messageImage_164947640744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BE" w:rsidRPr="001F08D0" w14:paraId="27931E68" w14:textId="77777777" w:rsidTr="00A46E1E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937925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49B557C" w14:textId="77777777" w:rsidR="00C34ABE" w:rsidRPr="001F08D0" w:rsidRDefault="00C34AB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62B561A" w14:textId="128B1542" w:rsidR="00C34ABE" w:rsidRPr="001F08D0" w:rsidRDefault="007935F5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CBB4530" wp14:editId="36FCA089">
                  <wp:extent cx="5222875" cy="1367790"/>
                  <wp:effectExtent l="0" t="0" r="0" b="381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109至善二樓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41C51" w14:textId="57A2A758" w:rsidR="00C34ABE" w:rsidRDefault="00C34ABE" w:rsidP="002B5E18">
      <w:pPr>
        <w:pStyle w:val="af2"/>
        <w:ind w:left="480" w:hanging="480"/>
      </w:pPr>
    </w:p>
    <w:p w14:paraId="15FAB629" w14:textId="03BE7E44" w:rsidR="00BB6A37" w:rsidRDefault="00BB6A37" w:rsidP="002B5E18">
      <w:pPr>
        <w:pStyle w:val="af2"/>
        <w:ind w:left="480" w:hanging="480"/>
      </w:pPr>
    </w:p>
    <w:p w14:paraId="3DFE99D8" w14:textId="4B263715" w:rsidR="004477D9" w:rsidRDefault="004477D9" w:rsidP="002B5E18">
      <w:pPr>
        <w:pStyle w:val="af2"/>
        <w:ind w:left="480" w:hanging="480"/>
      </w:pPr>
    </w:p>
    <w:p w14:paraId="141C05C9" w14:textId="4F38B04D" w:rsidR="004477D9" w:rsidRDefault="004477D9" w:rsidP="002B5E18">
      <w:pPr>
        <w:pStyle w:val="af2"/>
        <w:ind w:left="480" w:hanging="480"/>
      </w:pPr>
    </w:p>
    <w:p w14:paraId="4CD05D41" w14:textId="0FE85769" w:rsidR="004477D9" w:rsidRDefault="004477D9" w:rsidP="002B5E18">
      <w:pPr>
        <w:pStyle w:val="af2"/>
        <w:ind w:left="480" w:hanging="480"/>
      </w:pPr>
    </w:p>
    <w:p w14:paraId="5F6E1EC6" w14:textId="1D8E9C03" w:rsidR="004477D9" w:rsidRDefault="004477D9" w:rsidP="002B5E18">
      <w:pPr>
        <w:pStyle w:val="af2"/>
        <w:ind w:left="480" w:hanging="480"/>
      </w:pPr>
    </w:p>
    <w:p w14:paraId="0303DD5C" w14:textId="70DCD9BF" w:rsidR="004477D9" w:rsidRDefault="004477D9" w:rsidP="002B5E18">
      <w:pPr>
        <w:pStyle w:val="af2"/>
        <w:ind w:left="480" w:hanging="480"/>
      </w:pPr>
    </w:p>
    <w:p w14:paraId="639A703E" w14:textId="4C6E6C4F" w:rsidR="004477D9" w:rsidRDefault="004477D9" w:rsidP="002B5E18">
      <w:pPr>
        <w:pStyle w:val="af2"/>
        <w:ind w:left="480" w:hanging="480"/>
      </w:pPr>
    </w:p>
    <w:p w14:paraId="433E020B" w14:textId="0F22ED0C" w:rsidR="004477D9" w:rsidRDefault="004477D9" w:rsidP="002B5E18">
      <w:pPr>
        <w:pStyle w:val="af2"/>
        <w:ind w:left="480" w:hanging="480"/>
      </w:pPr>
    </w:p>
    <w:p w14:paraId="49EC8D39" w14:textId="4EB3561A" w:rsidR="004477D9" w:rsidRDefault="004477D9" w:rsidP="002B5E18">
      <w:pPr>
        <w:pStyle w:val="af2"/>
        <w:ind w:left="480" w:hanging="480"/>
      </w:pPr>
    </w:p>
    <w:p w14:paraId="50FB138A" w14:textId="20271670" w:rsidR="004477D9" w:rsidRDefault="004477D9" w:rsidP="002B5E18">
      <w:pPr>
        <w:pStyle w:val="af2"/>
        <w:ind w:left="480" w:hanging="480"/>
      </w:pPr>
    </w:p>
    <w:p w14:paraId="16948269" w14:textId="70E5045C" w:rsidR="004477D9" w:rsidRDefault="004477D9" w:rsidP="002B5E18">
      <w:pPr>
        <w:pStyle w:val="af2"/>
        <w:ind w:left="480" w:hanging="480"/>
      </w:pPr>
    </w:p>
    <w:p w14:paraId="1CE52101" w14:textId="55F3C7E4" w:rsidR="004477D9" w:rsidRDefault="004477D9" w:rsidP="002B5E18">
      <w:pPr>
        <w:pStyle w:val="af2"/>
        <w:ind w:left="480" w:hanging="480"/>
      </w:pPr>
    </w:p>
    <w:p w14:paraId="04484F39" w14:textId="393A61E6" w:rsidR="004477D9" w:rsidRDefault="004477D9" w:rsidP="002B5E18">
      <w:pPr>
        <w:pStyle w:val="af2"/>
        <w:ind w:left="480" w:hanging="480"/>
      </w:pPr>
    </w:p>
    <w:p w14:paraId="0FCA9883" w14:textId="26B2CE55" w:rsidR="004477D9" w:rsidRDefault="004477D9" w:rsidP="002B5E18">
      <w:pPr>
        <w:pStyle w:val="af2"/>
        <w:ind w:left="480" w:hanging="480"/>
      </w:pPr>
    </w:p>
    <w:p w14:paraId="34A2592A" w14:textId="607167E2" w:rsidR="004477D9" w:rsidRDefault="004477D9" w:rsidP="002B5E18">
      <w:pPr>
        <w:pStyle w:val="af2"/>
        <w:ind w:left="480" w:hanging="480"/>
      </w:pPr>
    </w:p>
    <w:p w14:paraId="79AB343F" w14:textId="410647D5" w:rsidR="004477D9" w:rsidRDefault="004477D9" w:rsidP="002B5E18">
      <w:pPr>
        <w:pStyle w:val="af2"/>
        <w:ind w:left="480" w:hanging="480"/>
      </w:pPr>
    </w:p>
    <w:p w14:paraId="28FE7D56" w14:textId="44DF9B4C" w:rsidR="004477D9" w:rsidRDefault="004477D9" w:rsidP="002B5E18">
      <w:pPr>
        <w:pStyle w:val="af2"/>
        <w:ind w:left="480" w:hanging="480"/>
      </w:pPr>
    </w:p>
    <w:p w14:paraId="51557FC9" w14:textId="1D863D3D" w:rsidR="004477D9" w:rsidRDefault="004477D9" w:rsidP="002B5E18">
      <w:pPr>
        <w:pStyle w:val="af2"/>
        <w:ind w:left="480" w:hanging="480"/>
      </w:pPr>
    </w:p>
    <w:p w14:paraId="41E7FD57" w14:textId="70D2DE36" w:rsidR="004477D9" w:rsidRDefault="004477D9" w:rsidP="002B5E18">
      <w:pPr>
        <w:pStyle w:val="af2"/>
        <w:ind w:left="480" w:hanging="480"/>
      </w:pPr>
    </w:p>
    <w:p w14:paraId="64A3BC05" w14:textId="77777777" w:rsidR="004477D9" w:rsidRDefault="004477D9" w:rsidP="002B5E18">
      <w:pPr>
        <w:pStyle w:val="af2"/>
        <w:ind w:left="480" w:hanging="480"/>
      </w:pPr>
    </w:p>
    <w:p w14:paraId="7A031481" w14:textId="224B8F57" w:rsidR="00BB6A37" w:rsidRDefault="00BB6A37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BB6A37" w:rsidRPr="001F08D0" w14:paraId="67E67409" w14:textId="77777777" w:rsidTr="00A46E1E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583C16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A9E961D" w14:textId="27F1862C" w:rsidR="00BB6A37" w:rsidRPr="001F08D0" w:rsidRDefault="007077F3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至美樓</w:t>
            </w:r>
            <w:proofErr w:type="gramEnd"/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0F181EC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4C11F4BA" w14:textId="4B3FB8AE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DF0E3A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　</w:t>
            </w:r>
            <w:r w:rsidR="00DF0E3A"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BB6A37" w:rsidRPr="001F08D0" w14:paraId="285D22D5" w14:textId="77777777" w:rsidTr="00A46E1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EFE7B3A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3CA2082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4DFD29" w14:textId="16F34D80" w:rsidR="00BB6A37" w:rsidRPr="001F08D0" w:rsidRDefault="007077F3" w:rsidP="00A46E1E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B6A37">
              <w:rPr>
                <w:rFonts w:hint="eastAsia"/>
                <w:color w:val="auto"/>
                <w:u w:val="single"/>
              </w:rPr>
              <w:t>1</w:t>
            </w:r>
            <w:r w:rsidR="0060452A">
              <w:rPr>
                <w:rFonts w:hint="eastAsia"/>
                <w:color w:val="auto"/>
                <w:u w:val="single"/>
              </w:rPr>
              <w:t>11</w:t>
            </w:r>
            <w:r w:rsidRPr="001F08D0">
              <w:rPr>
                <w:rFonts w:hint="eastAsia"/>
                <w:color w:val="auto"/>
              </w:rPr>
              <w:t>年</w:t>
            </w:r>
            <w:r w:rsidR="0060452A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月</w:t>
            </w:r>
            <w:r w:rsidR="0060452A">
              <w:rPr>
                <w:rFonts w:hint="eastAsia"/>
                <w:color w:val="auto"/>
                <w:u w:val="single"/>
              </w:rPr>
              <w:t>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6F5D0E2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F5B306A" w14:textId="1EE0713C" w:rsidR="00BB6A37" w:rsidRPr="001F08D0" w:rsidRDefault="004D53B2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</w:p>
        </w:tc>
      </w:tr>
      <w:tr w:rsidR="00BB6A37" w:rsidRPr="001F08D0" w14:paraId="262CCEAD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80E146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F328BA3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23D797" w14:textId="394ABE40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否</w:t>
            </w:r>
            <w:proofErr w:type="gramEnd"/>
            <w:r w:rsidR="00BB6A37" w:rsidRPr="001F08D0">
              <w:rPr>
                <w:rFonts w:hint="eastAsia"/>
                <w:color w:val="auto"/>
              </w:rPr>
              <w:t xml:space="preserve">　□是，類別：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7127A92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7AF50E26" w14:textId="4F65CE31" w:rsidR="00BB6A37" w:rsidRPr="001F08D0" w:rsidRDefault="00BB6A37" w:rsidP="00BC4026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BC4026">
              <w:rPr>
                <w:rFonts w:hint="eastAsia"/>
                <w:color w:val="auto"/>
                <w:u w:val="single"/>
              </w:rPr>
              <w:t>81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BB6A37" w:rsidRPr="001F08D0" w14:paraId="023B6815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019AE4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89FE0B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87C95B0" w14:textId="34C02D60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□有，放置地點：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87463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69EB967" w14:textId="5B709CB3" w:rsidR="00BB6A37" w:rsidRPr="001F08D0" w:rsidRDefault="00BB6A37" w:rsidP="00A10E6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A10E60"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BB6A37" w:rsidRPr="001F08D0" w14:paraId="7D4E671C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C14A1E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E94F90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4239DE0" w14:textId="4EE6CE87" w:rsidR="00BB6A37" w:rsidRPr="001F08D0" w:rsidRDefault="00C81053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81053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□有，增建項目：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556C63BB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A3AD01B" w14:textId="552CCF90" w:rsidR="00BB6A37" w:rsidRPr="001F08D0" w:rsidRDefault="00BB6A37" w:rsidP="00A10E60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A10E60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BB6A37" w:rsidRPr="001F08D0" w14:paraId="1094EFA4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3D68C1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8C83B6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49C7081" w14:textId="3F536263" w:rsidR="00BB6A37" w:rsidRPr="001F08D0" w:rsidRDefault="00C81053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81053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□有，檢核日期：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年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月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日</w:t>
            </w:r>
          </w:p>
        </w:tc>
      </w:tr>
      <w:tr w:rsidR="00BB6A37" w:rsidRPr="001F08D0" w14:paraId="79F6AD0A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CBA13D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997C77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CD02F0" w14:textId="74BA2A23" w:rsidR="00BB6A37" w:rsidRPr="001F08D0" w:rsidRDefault="00C81053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81053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□有，補強日期：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年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月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BB6A37" w:rsidRPr="001F08D0">
              <w:rPr>
                <w:rFonts w:hint="eastAsia"/>
                <w:color w:val="auto"/>
              </w:rPr>
              <w:t>日</w:t>
            </w:r>
          </w:p>
        </w:tc>
      </w:tr>
      <w:tr w:rsidR="00BB6A37" w:rsidRPr="001F08D0" w14:paraId="7FD07601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759628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B24AABC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8B6A6CC" w14:textId="2D2EB10F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BC4026" w:rsidRPr="00BC4026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322991F0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BB6A37" w:rsidRPr="001F08D0" w14:paraId="65062CE7" w14:textId="77777777" w:rsidTr="00A46E1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B4C120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05D6925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0A9783F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AF48B0" w14:textId="6F2A1A42" w:rsidR="00BB6A37" w:rsidRPr="001F08D0" w:rsidRDefault="003F68F0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F68F0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 xml:space="preserve">教室　□辦公室　□會議室　</w:t>
            </w:r>
            <w:r w:rsidRPr="003F68F0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 xml:space="preserve">健康中心　</w:t>
            </w:r>
            <w:r w:rsidRPr="003F68F0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盥洗室（含廁所）</w:t>
            </w:r>
          </w:p>
          <w:p w14:paraId="6C848896" w14:textId="5CAE757C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</w:t>
            </w:r>
            <w:r w:rsidR="003F68F0" w:rsidRPr="003F68F0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圖書室　□活動中心　□教保準備室</w:t>
            </w:r>
          </w:p>
          <w:p w14:paraId="3378DE0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3EEB606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66DF2F47" w14:textId="7EFC7D6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="003F68F0" w:rsidRPr="003F68F0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室內活動室　□室內遊戲空間　□室內儲藏空間</w:t>
            </w:r>
          </w:p>
          <w:p w14:paraId="1B25B66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10D32759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0F992EF7" w14:textId="366C49B0" w:rsidR="00BB6A37" w:rsidRPr="001F08D0" w:rsidRDefault="0060452A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60452A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  <w:u w:val="single"/>
              </w:rPr>
              <w:t>藝文教室</w:t>
            </w:r>
            <w:r>
              <w:rPr>
                <w:rFonts w:hint="eastAsia"/>
                <w:color w:val="auto"/>
                <w:u w:val="single"/>
              </w:rPr>
              <w:t xml:space="preserve">  </w:t>
            </w:r>
            <w:r w:rsidR="00BB6A37" w:rsidRPr="001F08D0">
              <w:rPr>
                <w:rFonts w:hint="eastAsia"/>
                <w:color w:val="auto"/>
                <w:u w:val="single"/>
              </w:rPr>
              <w:t xml:space="preserve">　　　　　　　　　　　　　　</w:t>
            </w:r>
          </w:p>
          <w:p w14:paraId="02AB84F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091892E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0EC98BD5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BB6A37" w:rsidRPr="001F08D0" w14:paraId="28437BDE" w14:textId="77777777" w:rsidTr="00A46E1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F59643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0925F8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4A68B4E9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F11ED2" w14:textId="2ACBBE9A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="00C81053" w:rsidRPr="00C81053">
              <w:rPr>
                <w:rFonts w:hint="eastAsia"/>
                <w:color w:val="auto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81053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16381F68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02198657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BB6A37" w:rsidRPr="001F08D0" w14:paraId="59DBF72B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FF3B95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419DFE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FAE60B9" w14:textId="5EA63037" w:rsidR="00BB6A37" w:rsidRPr="001F08D0" w:rsidRDefault="00BB6A37" w:rsidP="00BC402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10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FC19CE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1AE3CE4" w14:textId="7B5E990C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6462B5EA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9CFF7" w14:textId="27D6902F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BB6A37" w:rsidRPr="001F08D0" w14:paraId="4D2A12C8" w14:textId="77777777" w:rsidTr="00A46E1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6A60E8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B892093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26B369B7" w14:textId="58C7FBF0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200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BEB61C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2013EAE3" w14:textId="0B1402D6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726D225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589A73" w14:textId="77371963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C4026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BB6A37" w:rsidRPr="001F08D0" w14:paraId="73DF14C7" w14:textId="77777777" w:rsidTr="00A46E1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21F56C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751CFA3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48977FE6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771272AB" w14:textId="3D438D59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19C5FB57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B47FDC3" w14:textId="278D5C09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BB6A37" w:rsidRPr="001F08D0" w14:paraId="2945475A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02D088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AAE2FF0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771E9CC" w14:textId="1D0B9C5D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28230842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3009AF3" w14:textId="1C13F0FA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BB6A37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BB6A37"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="00BB6A37" w:rsidRPr="001F08D0">
              <w:rPr>
                <w:rFonts w:hint="eastAsia"/>
                <w:color w:val="auto"/>
              </w:rPr>
              <w:t>側有</w:t>
            </w:r>
            <w:proofErr w:type="gramEnd"/>
            <w:r w:rsidR="00BB6A37" w:rsidRPr="001F08D0">
              <w:rPr>
                <w:rFonts w:hint="eastAsia"/>
                <w:color w:val="auto"/>
              </w:rPr>
              <w:t>柱</w:t>
            </w:r>
          </w:p>
        </w:tc>
      </w:tr>
      <w:tr w:rsidR="00BB6A37" w:rsidRPr="001F08D0" w14:paraId="58713342" w14:textId="77777777" w:rsidTr="00A46E1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1CF10D3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FC55348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018C8D3" w14:textId="3EE804C8" w:rsidR="00BB6A37" w:rsidRPr="001F08D0" w:rsidRDefault="00BC4026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C4026">
              <w:rPr>
                <w:rFonts w:hint="eastAsia"/>
                <w:color w:val="auto"/>
              </w:rPr>
              <w:t>■</w:t>
            </w:r>
            <w:r w:rsidR="00BB6A37" w:rsidRPr="001F08D0">
              <w:rPr>
                <w:rFonts w:hint="eastAsia"/>
                <w:color w:val="auto"/>
              </w:rPr>
              <w:t>小於</w:t>
            </w:r>
            <w:r w:rsidR="00BB6A37" w:rsidRPr="001F08D0">
              <w:rPr>
                <w:color w:val="auto"/>
              </w:rPr>
              <w:t>7</w:t>
            </w:r>
            <w:r w:rsidR="00BB6A37" w:rsidRPr="001F08D0">
              <w:rPr>
                <w:rFonts w:hint="eastAsia"/>
                <w:color w:val="auto"/>
              </w:rPr>
              <w:t>公分乘上樓層數</w:t>
            </w:r>
          </w:p>
          <w:p w14:paraId="41DD0E0F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BB6A37" w:rsidRPr="001F08D0" w14:paraId="3C4F46AB" w14:textId="77777777" w:rsidTr="00A46E1E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9C854B4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5663C2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E1F92CB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B6A37" w:rsidRPr="001F08D0" w14:paraId="7F15853F" w14:textId="77777777" w:rsidTr="004477D9">
        <w:trPr>
          <w:trHeight w:val="5141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856EE8E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A0A8EA8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201EC54" w14:textId="35EBB582" w:rsidR="004477D9" w:rsidRDefault="004477D9" w:rsidP="00BC7E14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</w:rPr>
              <w:drawing>
                <wp:anchor distT="0" distB="0" distL="114300" distR="114300" simplePos="0" relativeHeight="251704320" behindDoc="0" locked="0" layoutInCell="1" allowOverlap="1" wp14:anchorId="5E724151" wp14:editId="2EBB70B4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153202</wp:posOffset>
                  </wp:positionV>
                  <wp:extent cx="4067844" cy="3049523"/>
                  <wp:effectExtent l="0" t="0" r="8890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__362088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44" cy="304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E764CA" w14:textId="46D65C52" w:rsidR="004477D9" w:rsidRDefault="004477D9" w:rsidP="00BC7E14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1633C25E" w14:textId="7459D921" w:rsidR="004477D9" w:rsidRDefault="004477D9" w:rsidP="00BC7E14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1BC3E020" w14:textId="5F440475" w:rsidR="004477D9" w:rsidRDefault="004477D9" w:rsidP="00BC7E14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  <w:p w14:paraId="120FB167" w14:textId="3682A1BE" w:rsidR="00BB6A37" w:rsidRPr="001F08D0" w:rsidRDefault="00BB6A37" w:rsidP="00BC7E14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</w:p>
        </w:tc>
      </w:tr>
      <w:tr w:rsidR="00BB6A37" w:rsidRPr="001F08D0" w14:paraId="3752D995" w14:textId="77777777" w:rsidTr="00A46E1E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A5B10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A845B97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2BA7CCF" w14:textId="2D01A0E7" w:rsidR="00BB6A37" w:rsidRPr="001F08D0" w:rsidRDefault="004477D9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2867F2F" wp14:editId="3E118266">
                  <wp:extent cx="4027045" cy="3018937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__362086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407" cy="303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37" w:rsidRPr="001F08D0" w14:paraId="612D3C2C" w14:textId="77777777" w:rsidTr="00A46E1E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071EE71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334A38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5733E62" w14:textId="655E63AC" w:rsidR="00BB6A37" w:rsidRPr="001F08D0" w:rsidRDefault="007935F5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122AC00" wp14:editId="2EC44D44">
                  <wp:extent cx="5222875" cy="1529715"/>
                  <wp:effectExtent l="0" t="0" r="0" b="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109至美一樓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37" w:rsidRPr="001F08D0" w14:paraId="71B243C3" w14:textId="77777777" w:rsidTr="00A46E1E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6A4684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738D9DC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0AA03E" w14:textId="1CF288D5" w:rsidR="00BB6A37" w:rsidRPr="001F08D0" w:rsidRDefault="007935F5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F78073B" wp14:editId="1668B8B2">
                  <wp:extent cx="5222875" cy="1648460"/>
                  <wp:effectExtent l="0" t="0" r="0" b="889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109至美二樓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A37" w:rsidRPr="001F08D0" w14:paraId="4605A274" w14:textId="77777777" w:rsidTr="00A46E1E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EDE767D" w14:textId="77777777" w:rsidR="00BB6A37" w:rsidRPr="001F08D0" w:rsidRDefault="00BB6A37" w:rsidP="00A46E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77493EC" w14:textId="4AF86117" w:rsidR="00BB6A37" w:rsidRPr="001F08D0" w:rsidRDefault="0018146E" w:rsidP="00A46E1E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三</w:t>
            </w:r>
            <w:r w:rsidR="00BB6A37" w:rsidRPr="001F08D0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E5B7789" w14:textId="3EB7B7BA" w:rsidR="00BB6A37" w:rsidRPr="001F08D0" w:rsidRDefault="002F2F6C" w:rsidP="00A46E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9102700" wp14:editId="71B11A8B">
                  <wp:extent cx="4962525" cy="1428750"/>
                  <wp:effectExtent l="0" t="0" r="9525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messageImage_164947644155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6B686" w14:textId="7FF0B0EE" w:rsidR="00BB6A37" w:rsidRDefault="00BB6A37" w:rsidP="002B5E18">
      <w:pPr>
        <w:pStyle w:val="af2"/>
        <w:ind w:left="480" w:hanging="480"/>
      </w:pPr>
    </w:p>
    <w:p w14:paraId="4FC089BB" w14:textId="1DFF07D1" w:rsidR="001636CF" w:rsidRDefault="001636CF" w:rsidP="002B5E18">
      <w:pPr>
        <w:pStyle w:val="af2"/>
        <w:ind w:left="480" w:hanging="480"/>
      </w:pPr>
    </w:p>
    <w:p w14:paraId="5BDBA9A7" w14:textId="1CA97F1F" w:rsidR="004477D9" w:rsidRDefault="004477D9" w:rsidP="002B5E18">
      <w:pPr>
        <w:pStyle w:val="af2"/>
        <w:ind w:left="480" w:hanging="480"/>
      </w:pPr>
    </w:p>
    <w:p w14:paraId="2D7E7C90" w14:textId="6D41FCCA" w:rsidR="004477D9" w:rsidRDefault="004477D9" w:rsidP="002B5E18">
      <w:pPr>
        <w:pStyle w:val="af2"/>
        <w:ind w:left="480" w:hanging="480"/>
      </w:pPr>
    </w:p>
    <w:p w14:paraId="178BD5A2" w14:textId="675DCCDA" w:rsidR="004477D9" w:rsidRDefault="004477D9" w:rsidP="002B5E18">
      <w:pPr>
        <w:pStyle w:val="af2"/>
        <w:ind w:left="480" w:hanging="480"/>
      </w:pPr>
    </w:p>
    <w:p w14:paraId="1488C561" w14:textId="06B8CEEA" w:rsidR="004477D9" w:rsidRDefault="004477D9" w:rsidP="002B5E18">
      <w:pPr>
        <w:pStyle w:val="af2"/>
        <w:ind w:left="480" w:hanging="480"/>
      </w:pPr>
    </w:p>
    <w:p w14:paraId="7AE693F6" w14:textId="4D54A13D" w:rsidR="004477D9" w:rsidRDefault="004477D9" w:rsidP="002B5E18">
      <w:pPr>
        <w:pStyle w:val="af2"/>
        <w:ind w:left="480" w:hanging="480"/>
      </w:pPr>
    </w:p>
    <w:p w14:paraId="42BA7CDF" w14:textId="77777777" w:rsidR="004477D9" w:rsidRDefault="004477D9" w:rsidP="002B5E18">
      <w:pPr>
        <w:pStyle w:val="af2"/>
        <w:ind w:left="480" w:hanging="480"/>
      </w:pPr>
    </w:p>
    <w:p w14:paraId="4B811327" w14:textId="47E2761E" w:rsidR="001636CF" w:rsidRDefault="001636CF" w:rsidP="002B5E18">
      <w:pPr>
        <w:pStyle w:val="af2"/>
        <w:ind w:left="480" w:hanging="480"/>
      </w:pPr>
    </w:p>
    <w:p w14:paraId="55DA2880" w14:textId="42BFCC70" w:rsidR="001636CF" w:rsidRDefault="001636CF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636CF" w:rsidRPr="001F08D0" w14:paraId="2B2DA82E" w14:textId="77777777" w:rsidTr="006051B8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D658F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E20FD76" w14:textId="4EE4C83D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五權館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2A8750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1F08D0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39D78BC" w14:textId="215B5189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FB5714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－　</w:t>
            </w:r>
            <w:r w:rsidR="00FB5714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636CF" w:rsidRPr="001F08D0" w14:paraId="6CCF7E5C" w14:textId="77777777" w:rsidTr="006051B8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99A50F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5DFAB4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667A575" w14:textId="11ABBBFB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BB6A37">
              <w:rPr>
                <w:rFonts w:hint="eastAsia"/>
                <w:color w:val="auto"/>
                <w:u w:val="single"/>
              </w:rPr>
              <w:t>1</w:t>
            </w:r>
            <w:r w:rsidR="00D506C8">
              <w:rPr>
                <w:rFonts w:hint="eastAsia"/>
                <w:color w:val="auto"/>
                <w:u w:val="single"/>
              </w:rPr>
              <w:t>11</w:t>
            </w:r>
            <w:r w:rsidRPr="001F08D0">
              <w:rPr>
                <w:rFonts w:hint="eastAsia"/>
                <w:color w:val="auto"/>
              </w:rPr>
              <w:t>年</w:t>
            </w:r>
            <w:r w:rsidR="00D506C8">
              <w:rPr>
                <w:rFonts w:hint="eastAsia"/>
                <w:color w:val="auto"/>
                <w:u w:val="single"/>
              </w:rPr>
              <w:t>4</w:t>
            </w:r>
            <w:r w:rsidRPr="001F08D0">
              <w:rPr>
                <w:rFonts w:hint="eastAsia"/>
                <w:color w:val="auto"/>
              </w:rPr>
              <w:t>月</w:t>
            </w:r>
            <w:r w:rsidR="00D506C8">
              <w:rPr>
                <w:rFonts w:hint="eastAsia"/>
                <w:color w:val="auto"/>
                <w:u w:val="single"/>
              </w:rPr>
              <w:t>9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14339B7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B0A14DF" w14:textId="38861128" w:rsidR="001636CF" w:rsidRPr="001F08D0" w:rsidRDefault="00FB5714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</w:p>
        </w:tc>
      </w:tr>
      <w:tr w:rsidR="001636CF" w:rsidRPr="001F08D0" w14:paraId="7DBF6ED9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F2F76F8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AF40980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1D1B49" w14:textId="422F5C69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□否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</w:t>
            </w:r>
            <w:r w:rsidR="00B456D7" w:rsidRPr="00B456D7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AACAAAB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D1C3238" w14:textId="4FFBF330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B456D7">
              <w:rPr>
                <w:rFonts w:hint="eastAsia"/>
                <w:color w:val="auto"/>
                <w:u w:val="single"/>
              </w:rPr>
              <w:t>96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636CF" w:rsidRPr="001F08D0" w14:paraId="5D6D09F3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0C793D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D93DD1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96BE70" w14:textId="325763A5" w:rsidR="001636CF" w:rsidRPr="001F08D0" w:rsidRDefault="00B456D7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456D7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□有，放置地點：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E148FC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5DD7F64" w14:textId="1E9CBD00" w:rsidR="001636CF" w:rsidRPr="001F08D0" w:rsidRDefault="001636CF" w:rsidP="00B456D7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456D7"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1636CF" w:rsidRPr="001F08D0" w14:paraId="3F69700B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B239B53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00A9624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12EDEDD" w14:textId="169A4179" w:rsidR="001636CF" w:rsidRPr="001F08D0" w:rsidRDefault="00B456D7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456D7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□有，增建項目：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4E287A75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1EEC0DC" w14:textId="0737A6DF" w:rsidR="001636CF" w:rsidRPr="001F08D0" w:rsidRDefault="001636CF" w:rsidP="00B456D7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456D7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1636CF" w:rsidRPr="001F08D0" w14:paraId="58C02C48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AFC31B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80BEA2F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C23E977" w14:textId="324940EE" w:rsidR="001636CF" w:rsidRPr="001F08D0" w:rsidRDefault="00B456D7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456D7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□有，檢核日期：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年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月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日</w:t>
            </w:r>
          </w:p>
        </w:tc>
      </w:tr>
      <w:tr w:rsidR="001636CF" w:rsidRPr="001F08D0" w14:paraId="72CD7674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6FACE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A483510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F289449" w14:textId="19047B91" w:rsidR="001636CF" w:rsidRPr="001F08D0" w:rsidRDefault="00B456D7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456D7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□有，補強日期：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年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月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636CF" w:rsidRPr="001F08D0">
              <w:rPr>
                <w:rFonts w:hint="eastAsia"/>
                <w:color w:val="auto"/>
              </w:rPr>
              <w:t>日</w:t>
            </w:r>
          </w:p>
        </w:tc>
      </w:tr>
      <w:tr w:rsidR="001636CF" w:rsidRPr="001F08D0" w14:paraId="049B413B" w14:textId="77777777" w:rsidTr="006051B8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F463A5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4394C10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27D296" w14:textId="019EECD4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　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 xml:space="preserve">）　</w:t>
            </w:r>
            <w:r w:rsidR="00B456D7" w:rsidRPr="00B456D7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14:paraId="53C696FD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636CF" w:rsidRPr="001F08D0" w14:paraId="08131538" w14:textId="77777777" w:rsidTr="006051B8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221554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990763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14:paraId="52BD52E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42358DD" w14:textId="2DDDA874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□教室　□辦公室　□會議室　□健康中心　</w:t>
            </w:r>
            <w:r w:rsidR="00244181" w:rsidRPr="00244181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14:paraId="1B14FF6A" w14:textId="4DAE37BB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□寢室　□觀察室　□圖書室　</w:t>
            </w:r>
            <w:r w:rsidR="00244181" w:rsidRPr="00244181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活動中心　□教保準備室</w:t>
            </w:r>
          </w:p>
          <w:p w14:paraId="0F9732EB" w14:textId="673015C4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　□</w:t>
            </w:r>
            <w:proofErr w:type="gramStart"/>
            <w:r w:rsidRPr="001F08D0">
              <w:rPr>
                <w:rFonts w:hint="eastAsia"/>
                <w:color w:val="auto"/>
              </w:rPr>
              <w:t>配膳室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□檔案室　</w:t>
            </w:r>
            <w:r w:rsidR="00B456D7" w:rsidRPr="00B456D7">
              <w:rPr>
                <w:rFonts w:ascii="標楷體" w:hAnsi="標楷體"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演藝廳　　□生態教學園區</w:t>
            </w:r>
          </w:p>
          <w:p w14:paraId="368917B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1F08D0">
              <w:rPr>
                <w:rFonts w:hint="eastAsia"/>
                <w:color w:val="auto"/>
              </w:rPr>
              <w:t>練琴室</w:t>
            </w:r>
            <w:proofErr w:type="gramEnd"/>
            <w:r w:rsidRPr="001F08D0">
              <w:rPr>
                <w:rFonts w:hint="eastAsia"/>
                <w:color w:val="auto"/>
              </w:rPr>
              <w:t xml:space="preserve">　　□專業資源中心</w:t>
            </w:r>
          </w:p>
          <w:p w14:paraId="445ED597" w14:textId="12AD52C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□牙科　</w:t>
            </w:r>
            <w:r w:rsidR="00244181" w:rsidRPr="00244181">
              <w:rPr>
                <w:rFonts w:hint="eastAsia"/>
                <w:color w:val="auto"/>
              </w:rPr>
              <w:t>■</w:t>
            </w:r>
            <w:r w:rsidRPr="001F08D0">
              <w:rPr>
                <w:rFonts w:hint="eastAsia"/>
                <w:color w:val="auto"/>
              </w:rPr>
              <w:t>室內活動室　□室內遊戲空間　□室內儲藏空間</w:t>
            </w:r>
          </w:p>
          <w:p w14:paraId="0534D81A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5753138B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9219AE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093F8C5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65F7E74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72718548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636CF" w:rsidRPr="001F08D0" w14:paraId="43022C6A" w14:textId="77777777" w:rsidTr="006051B8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21B4C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B20E8F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14:paraId="28955DAA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536FCC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298B4238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5E782A78" w14:textId="2F3FBA71" w:rsidR="001636CF" w:rsidRPr="001F08D0" w:rsidRDefault="00A30D64" w:rsidP="00A30D6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30D64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bCs/>
                <w:color w:val="auto"/>
              </w:rPr>
              <w:t>無障礙斜坡道（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color w:val="auto"/>
                <w:u w:val="single"/>
              </w:rPr>
              <w:t>1</w:t>
            </w:r>
            <w:r w:rsidR="001636CF" w:rsidRPr="001F08D0">
              <w:rPr>
                <w:rFonts w:hint="eastAsia"/>
                <w:bCs/>
                <w:color w:val="auto"/>
              </w:rPr>
              <w:t xml:space="preserve">座）　</w:t>
            </w:r>
            <w:r w:rsidR="001636CF" w:rsidRPr="001F08D0">
              <w:rPr>
                <w:rFonts w:hint="eastAsia"/>
                <w:color w:val="auto"/>
              </w:rPr>
              <w:t>□其他：</w:t>
            </w:r>
            <w:r w:rsidR="001636CF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636CF" w:rsidRPr="001F08D0" w14:paraId="6EE05467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6EAAC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19AB76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77B218A" w14:textId="3224C35F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79C2A8A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BCC5892" w14:textId="0E4C3086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1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96EAD7C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6023CB9" w14:textId="0BF968BC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3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1636CF" w:rsidRPr="001F08D0" w14:paraId="74FD33D4" w14:textId="77777777" w:rsidTr="006051B8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12F36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5104CD3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D5FFA0A" w14:textId="7A1AA008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400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4608451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64FA666" w14:textId="28F062A3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78AF7A7B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FAC24E" w14:textId="7D5CEE0B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CF15DE">
              <w:rPr>
                <w:rFonts w:hint="eastAsia"/>
                <w:color w:val="auto"/>
                <w:u w:val="single"/>
              </w:rPr>
              <w:t>0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1636CF" w:rsidRPr="001F08D0" w14:paraId="05C7108D" w14:textId="77777777" w:rsidTr="006051B8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0BA31D8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216FF9C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14:paraId="7759033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2CDC9B5D" w14:textId="042D100C" w:rsidR="001636CF" w:rsidRPr="001F08D0" w:rsidRDefault="00CF15DE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F15DE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2640FE8D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1F08D0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67230CE" w14:textId="0F56002C" w:rsidR="001636CF" w:rsidRPr="001F08D0" w:rsidRDefault="00CF15DE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F15DE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</w:t>
            </w:r>
          </w:p>
        </w:tc>
      </w:tr>
      <w:tr w:rsidR="001636CF" w:rsidRPr="001F08D0" w14:paraId="17A6B330" w14:textId="77777777" w:rsidTr="006051B8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0D2B02A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DBD04E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7724DB1" w14:textId="2A9ED313" w:rsidR="001636CF" w:rsidRPr="001F08D0" w:rsidRDefault="00CF15DE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F15DE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471B3A45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A974107" w14:textId="46CF0409" w:rsidR="001636CF" w:rsidRPr="001F08D0" w:rsidRDefault="00CF15DE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F15DE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走廊外</w:t>
            </w:r>
            <w:proofErr w:type="gramStart"/>
            <w:r w:rsidR="001636CF" w:rsidRPr="001F08D0">
              <w:rPr>
                <w:rFonts w:hint="eastAsia"/>
                <w:color w:val="auto"/>
              </w:rPr>
              <w:t>側無柱</w:t>
            </w:r>
            <w:proofErr w:type="gramEnd"/>
            <w:r w:rsidR="001636CF" w:rsidRPr="001F08D0">
              <w:rPr>
                <w:rFonts w:hint="eastAsia"/>
                <w:color w:val="auto"/>
              </w:rPr>
              <w:t xml:space="preserve">　□走廊外</w:t>
            </w:r>
            <w:proofErr w:type="gramStart"/>
            <w:r w:rsidR="001636CF" w:rsidRPr="001F08D0">
              <w:rPr>
                <w:rFonts w:hint="eastAsia"/>
                <w:color w:val="auto"/>
              </w:rPr>
              <w:t>側有</w:t>
            </w:r>
            <w:proofErr w:type="gramEnd"/>
            <w:r w:rsidR="001636CF" w:rsidRPr="001F08D0">
              <w:rPr>
                <w:rFonts w:hint="eastAsia"/>
                <w:color w:val="auto"/>
              </w:rPr>
              <w:t>柱</w:t>
            </w:r>
          </w:p>
        </w:tc>
      </w:tr>
      <w:tr w:rsidR="001636CF" w:rsidRPr="001F08D0" w14:paraId="2F172490" w14:textId="77777777" w:rsidTr="006051B8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13505D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A2DD4EF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4EA7C4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14:paraId="43870D54" w14:textId="68EBA218" w:rsidR="001636CF" w:rsidRPr="001F08D0" w:rsidRDefault="001E3184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E3184">
              <w:rPr>
                <w:rFonts w:hint="eastAsia"/>
                <w:color w:val="auto"/>
              </w:rPr>
              <w:t>■</w:t>
            </w:r>
            <w:r w:rsidR="001636CF" w:rsidRPr="001F08D0">
              <w:rPr>
                <w:rFonts w:hint="eastAsia"/>
                <w:color w:val="auto"/>
              </w:rPr>
              <w:t>大於等於</w:t>
            </w:r>
            <w:r w:rsidR="001636CF" w:rsidRPr="001F08D0">
              <w:rPr>
                <w:color w:val="auto"/>
              </w:rPr>
              <w:t>7</w:t>
            </w:r>
            <w:r w:rsidR="001636CF" w:rsidRPr="001F08D0">
              <w:rPr>
                <w:rFonts w:hint="eastAsia"/>
                <w:color w:val="auto"/>
              </w:rPr>
              <w:t>公分乘上樓層數；或間距大於</w:t>
            </w:r>
            <w:r w:rsidR="001636CF" w:rsidRPr="001F08D0">
              <w:rPr>
                <w:color w:val="auto"/>
              </w:rPr>
              <w:t>50</w:t>
            </w:r>
            <w:r w:rsidR="001636CF"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636CF" w:rsidRPr="001F08D0" w14:paraId="1C8AD761" w14:textId="77777777" w:rsidTr="006051B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5E2620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8D6BB51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0DD156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636CF" w:rsidRPr="001F08D0" w14:paraId="64EA1B97" w14:textId="77777777" w:rsidTr="006051B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575583E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1C6F83F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592E6BCA" w14:textId="0E229F10" w:rsidR="001636CF" w:rsidRPr="001F08D0" w:rsidRDefault="00AC4F37" w:rsidP="00AC4F37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613CE3C8" wp14:editId="1F2DB6BF">
                  <wp:extent cx="4128002" cy="3094621"/>
                  <wp:effectExtent l="0" t="0" r="635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__362088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352" cy="310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F" w:rsidRPr="001F08D0" w14:paraId="0A8F92E2" w14:textId="77777777" w:rsidTr="006051B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4316FB0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779661C4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F318A32" w14:textId="4BC99CDD" w:rsidR="001636CF" w:rsidRPr="001F08D0" w:rsidRDefault="00AC4F37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093B224" wp14:editId="3A8EF9F0">
                  <wp:extent cx="4055812" cy="3040503"/>
                  <wp:effectExtent l="0" t="0" r="1905" b="762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__362087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753" cy="305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F" w:rsidRPr="001F08D0" w14:paraId="5DA95B3F" w14:textId="77777777" w:rsidTr="00E85450">
        <w:trPr>
          <w:trHeight w:val="4862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D7D512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3160488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EB8ABF4" w14:textId="4219DB22" w:rsidR="001636CF" w:rsidRPr="001F08D0" w:rsidRDefault="007935F5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4F87E7E" wp14:editId="20364195">
                  <wp:extent cx="5222875" cy="3017520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109五權館一樓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CF" w:rsidRPr="001F08D0" w14:paraId="4946F672" w14:textId="77777777" w:rsidTr="006051B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1E7526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C8116E9" w14:textId="77777777" w:rsidR="001636CF" w:rsidRPr="001F08D0" w:rsidRDefault="001636CF" w:rsidP="006051B8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F58B5E5" w14:textId="020D3CD1" w:rsidR="001636CF" w:rsidRPr="001F08D0" w:rsidRDefault="007935F5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0E2D140" wp14:editId="6A2D0649">
                  <wp:extent cx="5222875" cy="2999105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109五權館二樓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2BFCD" w14:textId="23805369" w:rsidR="001636CF" w:rsidRPr="001F08D0" w:rsidRDefault="001636CF" w:rsidP="002B5E18">
      <w:pPr>
        <w:pStyle w:val="af2"/>
        <w:ind w:left="480" w:hanging="480"/>
      </w:pPr>
    </w:p>
    <w:p w14:paraId="5691935A" w14:textId="7B6C3A17" w:rsidR="00B348E2" w:rsidRPr="00BB6A37" w:rsidRDefault="00B348E2" w:rsidP="00B348E2">
      <w:pPr>
        <w:pStyle w:val="af7"/>
        <w:spacing w:before="180" w:after="36"/>
        <w:rPr>
          <w:color w:val="000000" w:themeColor="text1"/>
        </w:rPr>
      </w:pPr>
      <w:bookmarkStart w:id="84" w:name="_Ref36560347"/>
      <w:bookmarkStart w:id="85" w:name="_Toc34918024"/>
      <w:bookmarkStart w:id="86" w:name="_Toc59720935"/>
      <w:r w:rsidRPr="00BB6A37">
        <w:rPr>
          <w:rFonts w:hint="eastAsia"/>
          <w:color w:val="000000" w:themeColor="text1"/>
        </w:rPr>
        <w:lastRenderedPageBreak/>
        <w:t>表</w:t>
      </w:r>
      <w:r w:rsidR="00E509BB" w:rsidRPr="00BB6A37">
        <w:rPr>
          <w:color w:val="000000" w:themeColor="text1"/>
        </w:rPr>
        <w:fldChar w:fldCharType="begin"/>
      </w:r>
      <w:r w:rsidR="00E509BB" w:rsidRPr="00BB6A37">
        <w:rPr>
          <w:color w:val="000000" w:themeColor="text1"/>
        </w:rPr>
        <w:instrText xml:space="preserve"> STYLEREF 1 \s </w:instrText>
      </w:r>
      <w:r w:rsidR="00E509BB" w:rsidRPr="00BB6A37">
        <w:rPr>
          <w:color w:val="000000" w:themeColor="text1"/>
        </w:rPr>
        <w:fldChar w:fldCharType="separate"/>
      </w:r>
      <w:r w:rsidR="00B877FD">
        <w:rPr>
          <w:noProof/>
          <w:color w:val="000000" w:themeColor="text1"/>
        </w:rPr>
        <w:t>2</w:t>
      </w:r>
      <w:r w:rsidR="00E509BB" w:rsidRPr="00BB6A37">
        <w:rPr>
          <w:noProof/>
          <w:color w:val="000000" w:themeColor="text1"/>
        </w:rPr>
        <w:fldChar w:fldCharType="end"/>
      </w:r>
      <w:r w:rsidRPr="00BB6A37">
        <w:rPr>
          <w:color w:val="000000" w:themeColor="text1"/>
        </w:rPr>
        <w:t>.</w:t>
      </w:r>
      <w:r w:rsidRPr="00BB6A37">
        <w:rPr>
          <w:color w:val="000000" w:themeColor="text1"/>
        </w:rPr>
        <w:fldChar w:fldCharType="begin"/>
      </w:r>
      <w:r w:rsidRPr="00BB6A37">
        <w:rPr>
          <w:color w:val="000000" w:themeColor="text1"/>
        </w:rPr>
        <w:instrText xml:space="preserve"> SEQ </w:instrText>
      </w:r>
      <w:r w:rsidRPr="00BB6A37">
        <w:rPr>
          <w:rFonts w:hint="eastAsia"/>
          <w:color w:val="000000" w:themeColor="text1"/>
        </w:rPr>
        <w:instrText>表</w:instrText>
      </w:r>
      <w:r w:rsidRPr="00BB6A37">
        <w:rPr>
          <w:color w:val="000000" w:themeColor="text1"/>
        </w:rPr>
        <w:instrText xml:space="preserve"> \* ARABIC \s 1 </w:instrText>
      </w:r>
      <w:r w:rsidRPr="00BB6A37">
        <w:rPr>
          <w:color w:val="000000" w:themeColor="text1"/>
        </w:rPr>
        <w:fldChar w:fldCharType="separate"/>
      </w:r>
      <w:r w:rsidR="00B877FD">
        <w:rPr>
          <w:noProof/>
          <w:color w:val="000000" w:themeColor="text1"/>
        </w:rPr>
        <w:t>3</w:t>
      </w:r>
      <w:r w:rsidRPr="00BB6A37">
        <w:rPr>
          <w:color w:val="000000" w:themeColor="text1"/>
        </w:rPr>
        <w:fldChar w:fldCharType="end"/>
      </w:r>
      <w:bookmarkEnd w:id="84"/>
      <w:r w:rsidRPr="00BB6A37">
        <w:rPr>
          <w:rFonts w:hint="eastAsia"/>
          <w:color w:val="000000" w:themeColor="text1"/>
        </w:rPr>
        <w:t xml:space="preserve">　廚房現況資料表</w:t>
      </w:r>
      <w:bookmarkEnd w:id="85"/>
      <w:bookmarkEnd w:id="86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1F08D0" w:rsidRPr="00BB6A37" w14:paraId="208A3247" w14:textId="77777777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29CEB5F8" w14:textId="0FD51372" w:rsidR="006B39D2" w:rsidRPr="00BB6A37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bookmarkStart w:id="87" w:name="_Hlk37664530"/>
            <w:r w:rsidRPr="00BB6A37">
              <w:rPr>
                <w:rFonts w:hint="eastAsia"/>
                <w:b/>
                <w:bCs/>
                <w:color w:val="000000" w:themeColor="text1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1952CD" w14:textId="1582FFF3" w:rsidR="006B39D2" w:rsidRPr="00BB6A37" w:rsidRDefault="006B39D2" w:rsidP="00EC6C5A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BB6A37">
              <w:rPr>
                <w:rFonts w:hint="eastAsia"/>
                <w:color w:val="000000" w:themeColor="text1"/>
              </w:rPr>
              <w:t>□</w:t>
            </w:r>
            <w:r w:rsidRPr="00BB6A37">
              <w:rPr>
                <w:rFonts w:hint="eastAsia"/>
                <w:color w:val="000000" w:themeColor="text1"/>
                <w:u w:val="single"/>
              </w:rPr>
              <w:t xml:space="preserve">　　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　</w:t>
            </w:r>
            <w:r w:rsidRPr="00BB6A37">
              <w:rPr>
                <w:rFonts w:hint="eastAsia"/>
                <w:color w:val="000000" w:themeColor="text1"/>
              </w:rPr>
              <w:t>樓（</w:t>
            </w:r>
            <w:r w:rsidR="007F1623" w:rsidRPr="00BB6A37">
              <w:rPr>
                <w:rFonts w:hint="eastAsia"/>
                <w:color w:val="000000" w:themeColor="text1"/>
              </w:rPr>
              <w:t>位於</w:t>
            </w:r>
            <w:r w:rsidRPr="00BB6A37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Pr="00BB6A37">
              <w:rPr>
                <w:rFonts w:hint="eastAsia"/>
                <w:color w:val="000000" w:themeColor="text1"/>
              </w:rPr>
              <w:t xml:space="preserve">樓）　</w:t>
            </w:r>
            <w:r w:rsidR="00EC6C5A" w:rsidRPr="00BB6A37">
              <w:rPr>
                <w:rFonts w:ascii="標楷體" w:hAnsi="標楷體" w:hint="eastAsia"/>
                <w:color w:val="000000" w:themeColor="text1"/>
              </w:rPr>
              <w:t>■</w:t>
            </w:r>
            <w:r w:rsidRPr="00BB6A37">
              <w:rPr>
                <w:rFonts w:hint="eastAsia"/>
                <w:color w:val="000000" w:themeColor="text1"/>
              </w:rPr>
              <w:t>獨立大樓（</w:t>
            </w:r>
            <w:r w:rsidR="007F1623" w:rsidRPr="00BB6A37">
              <w:rPr>
                <w:rFonts w:hint="eastAsia"/>
                <w:color w:val="000000" w:themeColor="text1"/>
              </w:rPr>
              <w:t>地面</w:t>
            </w:r>
            <w:r w:rsidR="00EC6C5A" w:rsidRPr="00BB6A37">
              <w:rPr>
                <w:rFonts w:hint="eastAsia"/>
                <w:color w:val="000000" w:themeColor="text1"/>
              </w:rPr>
              <w:t>1</w:t>
            </w:r>
            <w:r w:rsidR="007F1623" w:rsidRPr="00BB6A37">
              <w:rPr>
                <w:rFonts w:hint="eastAsia"/>
                <w:color w:val="000000" w:themeColor="text1"/>
              </w:rPr>
              <w:t>樓，地下</w:t>
            </w:r>
            <w:r w:rsidR="00EC6C5A" w:rsidRPr="00BB6A37">
              <w:rPr>
                <w:rFonts w:hint="eastAsia"/>
                <w:color w:val="000000" w:themeColor="text1"/>
              </w:rPr>
              <w:t>0</w:t>
            </w:r>
            <w:r w:rsidR="007F1623" w:rsidRPr="00BB6A37">
              <w:rPr>
                <w:rFonts w:hint="eastAsia"/>
                <w:color w:val="000000" w:themeColor="text1"/>
              </w:rPr>
              <w:t>樓</w:t>
            </w:r>
            <w:r w:rsidRPr="00BB6A37">
              <w:rPr>
                <w:rFonts w:hint="eastAsia"/>
                <w:color w:val="000000" w:themeColor="text1"/>
              </w:rPr>
              <w:t>）</w:t>
            </w:r>
          </w:p>
        </w:tc>
      </w:tr>
      <w:tr w:rsidR="001F08D0" w:rsidRPr="00BB6A37" w14:paraId="25744C10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79C8BE5" w14:textId="77777777" w:rsidR="00B348E2" w:rsidRPr="00BB6A37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14:paraId="0BAF91C2" w14:textId="17EC6C62" w:rsidR="00B348E2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2901C4">
              <w:rPr>
                <w:rFonts w:hint="eastAsia"/>
                <w:color w:val="000000" w:themeColor="text1"/>
                <w:u w:val="single"/>
              </w:rPr>
              <w:t>1</w:t>
            </w:r>
            <w:r w:rsidR="00D506C8">
              <w:rPr>
                <w:rFonts w:hint="eastAsia"/>
                <w:color w:val="000000" w:themeColor="text1"/>
                <w:u w:val="single"/>
              </w:rPr>
              <w:t>11</w:t>
            </w:r>
            <w:r w:rsidR="007F1623" w:rsidRPr="00BB6A37">
              <w:rPr>
                <w:rFonts w:hint="eastAsia"/>
                <w:color w:val="000000" w:themeColor="text1"/>
              </w:rPr>
              <w:t>年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D506C8">
              <w:rPr>
                <w:rFonts w:hint="eastAsia"/>
                <w:color w:val="000000" w:themeColor="text1"/>
                <w:u w:val="single"/>
              </w:rPr>
              <w:t>4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7F1623" w:rsidRPr="00BB6A37">
              <w:rPr>
                <w:rFonts w:hint="eastAsia"/>
                <w:color w:val="000000" w:themeColor="text1"/>
              </w:rPr>
              <w:t>月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D506C8">
              <w:rPr>
                <w:rFonts w:hint="eastAsia"/>
                <w:color w:val="000000" w:themeColor="text1"/>
                <w:u w:val="single"/>
              </w:rPr>
              <w:t>9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</w:t>
            </w:r>
            <w:r w:rsidR="007F1623" w:rsidRPr="00BB6A37">
              <w:rPr>
                <w:rFonts w:hint="eastAsia"/>
                <w:color w:val="000000" w:themeColor="text1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6977707A" w14:textId="77777777" w:rsidR="00B348E2" w:rsidRPr="00BB6A37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2622F095" w14:textId="35DA5E57" w:rsidR="00B348E2" w:rsidRPr="00BB6A37" w:rsidRDefault="00EC6C5A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BB6A37">
              <w:rPr>
                <w:rFonts w:hint="eastAsia"/>
                <w:color w:val="000000" w:themeColor="text1"/>
              </w:rPr>
              <w:t>曾筱</w:t>
            </w:r>
            <w:proofErr w:type="gramStart"/>
            <w:r w:rsidRPr="00BB6A37">
              <w:rPr>
                <w:rFonts w:hint="eastAsia"/>
                <w:color w:val="000000" w:themeColor="text1"/>
              </w:rPr>
              <w:t>棻</w:t>
            </w:r>
            <w:proofErr w:type="gramEnd"/>
          </w:p>
        </w:tc>
      </w:tr>
      <w:tr w:rsidR="001F08D0" w:rsidRPr="00BB6A37" w14:paraId="1ABD70E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996C3AC" w14:textId="390F4F84" w:rsidR="007F1623" w:rsidRPr="00BB6A37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27DD90BA" w14:textId="1A1BC5B7" w:rsidR="007F1623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78.34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05F121" w14:textId="3FA80056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color w:val="000000" w:themeColor="text1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1007CB8" w14:textId="3D774690" w:rsidR="007F1623" w:rsidRPr="00BB6A37" w:rsidRDefault="007F1623" w:rsidP="002901C4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BB6A37">
              <w:rPr>
                <w:rFonts w:hint="eastAsia"/>
                <w:color w:val="000000" w:themeColor="text1"/>
              </w:rPr>
              <w:t>民國</w:t>
            </w:r>
            <w:r w:rsidR="002901C4">
              <w:rPr>
                <w:rFonts w:hint="eastAsia"/>
                <w:color w:val="000000" w:themeColor="text1"/>
                <w:u w:val="single"/>
              </w:rPr>
              <w:t>7</w:t>
            </w:r>
            <w:r w:rsidR="002901C4">
              <w:rPr>
                <w:color w:val="000000" w:themeColor="text1"/>
                <w:u w:val="single"/>
              </w:rPr>
              <w:t>0</w:t>
            </w:r>
            <w:r w:rsidRPr="00BB6A37">
              <w:rPr>
                <w:rFonts w:hint="eastAsia"/>
                <w:color w:val="000000" w:themeColor="text1"/>
              </w:rPr>
              <w:t>年</w:t>
            </w:r>
          </w:p>
        </w:tc>
      </w:tr>
      <w:tr w:rsidR="001F08D0" w:rsidRPr="00BB6A37" w14:paraId="3E126EA3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0A0B0B1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5FA77CA5" w14:textId="23A2E6F7" w:rsidR="007F1623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薛錫鴻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765BA02" w14:textId="20079650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color w:val="000000" w:themeColor="text1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49DA010" w14:textId="50BB053E" w:rsidR="007F1623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 w:rsidRPr="002901C4">
              <w:rPr>
                <w:color w:val="000000" w:themeColor="text1"/>
              </w:rPr>
              <w:t>0906730116</w:t>
            </w:r>
          </w:p>
        </w:tc>
      </w:tr>
      <w:tr w:rsidR="001F08D0" w:rsidRPr="00BB6A37" w14:paraId="4D036BE6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2B4179" w14:textId="55C4C0B1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6A7BAC20" w14:textId="0BCD9208" w:rsidR="007F1623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曾筱</w:t>
            </w:r>
            <w:proofErr w:type="gramStart"/>
            <w:r>
              <w:rPr>
                <w:rFonts w:hint="eastAsia"/>
                <w:color w:val="000000" w:themeColor="text1"/>
              </w:rPr>
              <w:t>棻</w:t>
            </w:r>
            <w:proofErr w:type="gramEnd"/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5873A6B" w14:textId="55E06064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color w:val="000000" w:themeColor="text1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FD8D8D6" w14:textId="55F2A5B5" w:rsidR="007F1623" w:rsidRPr="00BB6A37" w:rsidRDefault="002901C4" w:rsidP="007F1623">
            <w:pPr>
              <w:pStyle w:val="afe"/>
              <w:spacing w:before="36" w:after="36"/>
              <w:ind w:left="48" w:right="48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0918002906</w:t>
            </w:r>
          </w:p>
        </w:tc>
      </w:tr>
      <w:tr w:rsidR="001F08D0" w:rsidRPr="00BB6A37" w14:paraId="7AF05C0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74F2E73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3B5A7BA" w14:textId="00E60D5B" w:rsidR="007F1623" w:rsidRPr="00BB6A37" w:rsidRDefault="007F1623" w:rsidP="0059314D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 w:rsidRPr="00BB6A37">
              <w:rPr>
                <w:color w:val="000000" w:themeColor="text1"/>
              </w:rPr>
              <w:t>220V</w:t>
            </w:r>
            <w:r w:rsidRPr="00BB6A37">
              <w:rPr>
                <w:rFonts w:hint="eastAsia"/>
                <w:color w:val="000000" w:themeColor="text1"/>
                <w:u w:val="single"/>
              </w:rPr>
              <w:t xml:space="preserve">　　　</w:t>
            </w:r>
            <w:r w:rsidRPr="00BB6A37">
              <w:rPr>
                <w:color w:val="000000" w:themeColor="text1"/>
              </w:rPr>
              <w:t>A</w:t>
            </w:r>
            <w:r w:rsidRPr="00BB6A37">
              <w:rPr>
                <w:rFonts w:hint="eastAsia"/>
                <w:color w:val="000000" w:themeColor="text1"/>
              </w:rPr>
              <w:t>，</w:t>
            </w:r>
            <w:r w:rsidRPr="00BB6A37">
              <w:rPr>
                <w:color w:val="000000" w:themeColor="text1"/>
              </w:rPr>
              <w:t>110V</w:t>
            </w:r>
            <w:r w:rsidRPr="00BB6A37">
              <w:rPr>
                <w:rFonts w:hint="eastAsia"/>
                <w:color w:val="000000" w:themeColor="text1"/>
                <w:u w:val="single"/>
              </w:rPr>
              <w:t xml:space="preserve">　　　</w:t>
            </w:r>
            <w:r w:rsidRPr="00BB6A37">
              <w:rPr>
                <w:color w:val="000000" w:themeColor="text1"/>
              </w:rPr>
              <w:t>A</w:t>
            </w:r>
            <w:r w:rsidRPr="00BB6A37">
              <w:rPr>
                <w:rFonts w:hint="eastAsia"/>
                <w:color w:val="000000" w:themeColor="text1"/>
              </w:rPr>
              <w:t>，其他：</w:t>
            </w:r>
            <w:r w:rsidR="0059314D">
              <w:rPr>
                <w:rFonts w:hint="eastAsia"/>
                <w:color w:val="000000" w:themeColor="text1"/>
                <w:u w:val="single"/>
              </w:rPr>
              <w:t>無獨立電表</w:t>
            </w:r>
            <w:r w:rsidRPr="00BB6A37">
              <w:rPr>
                <w:rFonts w:hint="eastAsia"/>
                <w:color w:val="000000" w:themeColor="text1"/>
              </w:rPr>
              <w:t>（填列用電量高者）</w:t>
            </w:r>
          </w:p>
        </w:tc>
      </w:tr>
      <w:tr w:rsidR="001F08D0" w:rsidRPr="00BB6A37" w14:paraId="487EE2C2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206F04C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F3D94B7" w14:textId="7B030759" w:rsidR="007F1623" w:rsidRPr="00BB6A37" w:rsidRDefault="007F4824" w:rsidP="007F4824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="007F1623" w:rsidRPr="00BB6A37">
              <w:rPr>
                <w:rFonts w:hint="eastAsia"/>
                <w:color w:val="000000" w:themeColor="text1"/>
              </w:rPr>
              <w:t xml:space="preserve">自然通風　</w:t>
            </w:r>
            <w:r>
              <w:rPr>
                <w:rFonts w:ascii="標楷體" w:hAnsi="標楷體" w:hint="eastAsia"/>
                <w:color w:val="000000" w:themeColor="text1"/>
              </w:rPr>
              <w:t>■</w:t>
            </w:r>
            <w:proofErr w:type="gramStart"/>
            <w:r w:rsidR="007F1623" w:rsidRPr="00BB6A37">
              <w:rPr>
                <w:rFonts w:hint="eastAsia"/>
                <w:color w:val="000000" w:themeColor="text1"/>
              </w:rPr>
              <w:t>窗及排</w:t>
            </w:r>
            <w:proofErr w:type="gramEnd"/>
            <w:r w:rsidR="007F1623" w:rsidRPr="00BB6A37">
              <w:rPr>
                <w:rFonts w:hint="eastAsia"/>
                <w:color w:val="000000" w:themeColor="text1"/>
              </w:rPr>
              <w:t>風機　□密閉室冷氣　□吊扇　□其他：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　　</w:t>
            </w:r>
          </w:p>
        </w:tc>
      </w:tr>
      <w:tr w:rsidR="001F08D0" w:rsidRPr="00BB6A37" w14:paraId="0CE9142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CE01BF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3C9BA1" w14:textId="7D16E3DE" w:rsidR="007F1623" w:rsidRPr="00BB6A37" w:rsidRDefault="007F4824" w:rsidP="007F1623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="007F1623" w:rsidRPr="00BB6A37">
              <w:rPr>
                <w:rFonts w:hint="eastAsia"/>
                <w:color w:val="000000" w:themeColor="text1"/>
              </w:rPr>
              <w:t xml:space="preserve">窗自然光　</w:t>
            </w: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="007F1623" w:rsidRPr="00BB6A37">
              <w:rPr>
                <w:rFonts w:hint="eastAsia"/>
                <w:color w:val="000000" w:themeColor="text1"/>
              </w:rPr>
              <w:t>日光燈　□</w:t>
            </w:r>
            <w:r w:rsidR="007F1623" w:rsidRPr="00BB6A37">
              <w:rPr>
                <w:color w:val="000000" w:themeColor="text1"/>
              </w:rPr>
              <w:t>LED</w:t>
            </w:r>
            <w:r w:rsidR="007F1623" w:rsidRPr="00BB6A37">
              <w:rPr>
                <w:rFonts w:hint="eastAsia"/>
                <w:color w:val="000000" w:themeColor="text1"/>
              </w:rPr>
              <w:t>燈　□省電燈管　□</w:t>
            </w:r>
            <w:r w:rsidR="007F1623" w:rsidRPr="00BB6A37">
              <w:rPr>
                <w:color w:val="000000" w:themeColor="text1"/>
              </w:rPr>
              <w:t>T5</w:t>
            </w:r>
            <w:r w:rsidR="007F1623" w:rsidRPr="00BB6A37">
              <w:rPr>
                <w:rFonts w:hint="eastAsia"/>
                <w:color w:val="000000" w:themeColor="text1"/>
              </w:rPr>
              <w:t>燈管</w:t>
            </w:r>
          </w:p>
          <w:p w14:paraId="6825CAFC" w14:textId="5E2B1ED7" w:rsidR="007F1623" w:rsidRPr="00BB6A37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 w:rsidRPr="00BB6A37">
              <w:rPr>
                <w:rFonts w:hint="eastAsia"/>
                <w:color w:val="000000" w:themeColor="text1"/>
              </w:rPr>
              <w:t>□其他：</w:t>
            </w:r>
            <w:r w:rsidRPr="00BB6A37">
              <w:rPr>
                <w:rFonts w:hint="eastAsia"/>
                <w:color w:val="000000" w:themeColor="text1"/>
                <w:u w:val="single"/>
              </w:rPr>
              <w:t xml:space="preserve">　　　</w:t>
            </w:r>
          </w:p>
        </w:tc>
      </w:tr>
      <w:tr w:rsidR="001F08D0" w:rsidRPr="00BB6A37" w14:paraId="7B36ACBB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B686D0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95EBC51" w14:textId="7CBDC7AF" w:rsidR="007F1623" w:rsidRPr="00BB6A37" w:rsidRDefault="00EC6C5A" w:rsidP="007F1623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 w:rsidRPr="00BB6A37">
              <w:rPr>
                <w:rFonts w:ascii="標楷體" w:hAnsi="標楷體" w:hint="eastAsia"/>
                <w:color w:val="000000" w:themeColor="text1"/>
              </w:rPr>
              <w:t>■</w:t>
            </w:r>
            <w:r w:rsidR="007F1623" w:rsidRPr="00BB6A37">
              <w:rPr>
                <w:rFonts w:hint="eastAsia"/>
                <w:color w:val="000000" w:themeColor="text1"/>
              </w:rPr>
              <w:t>滅火器：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　　　　　　　　　　　　　　　　　　</w:t>
            </w:r>
            <w:r w:rsidR="007F1623" w:rsidRPr="00BB6A37">
              <w:rPr>
                <w:rFonts w:hint="eastAsia"/>
                <w:color w:val="000000" w:themeColor="text1"/>
              </w:rPr>
              <w:t>（型式、數量）</w:t>
            </w:r>
          </w:p>
          <w:p w14:paraId="526B58B3" w14:textId="48ED79F2" w:rsidR="007F1623" w:rsidRPr="00BB6A37" w:rsidRDefault="007F4824" w:rsidP="007F1623">
            <w:pPr>
              <w:pStyle w:val="afe"/>
              <w:spacing w:before="36" w:after="36"/>
              <w:ind w:left="48" w:right="48"/>
              <w:jc w:val="left"/>
              <w:rPr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■</w:t>
            </w:r>
            <w:r w:rsidR="007F1623" w:rsidRPr="00BB6A37">
              <w:rPr>
                <w:rFonts w:hint="eastAsia"/>
                <w:color w:val="000000" w:themeColor="text1"/>
              </w:rPr>
              <w:t>火警自動警報系統　□手動警報系統　□其他：</w:t>
            </w:r>
            <w:r w:rsidR="007F1623" w:rsidRPr="00BB6A37">
              <w:rPr>
                <w:rFonts w:hint="eastAsia"/>
                <w:color w:val="000000" w:themeColor="text1"/>
                <w:u w:val="single"/>
              </w:rPr>
              <w:t xml:space="preserve">　　　　　　　　</w:t>
            </w:r>
          </w:p>
        </w:tc>
      </w:tr>
      <w:tr w:rsidR="001F08D0" w:rsidRPr="00BB6A37" w14:paraId="1455A92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B8D7CBD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DF753C5" w14:textId="5B505317" w:rsidR="007F1623" w:rsidRPr="00BB6A37" w:rsidRDefault="007F1623" w:rsidP="007F1623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BB6A37">
              <w:rPr>
                <w:rFonts w:hint="eastAsia"/>
                <w:color w:val="000000" w:themeColor="text1"/>
              </w:rPr>
              <w:t>□否</w:t>
            </w:r>
            <w:proofErr w:type="gramEnd"/>
            <w:r w:rsidRPr="00BB6A37">
              <w:rPr>
                <w:rFonts w:hint="eastAsia"/>
                <w:color w:val="000000" w:themeColor="text1"/>
              </w:rPr>
              <w:t xml:space="preserve">　</w:t>
            </w:r>
            <w:r w:rsidR="007F4824" w:rsidRPr="007F4824">
              <w:rPr>
                <w:rFonts w:hint="eastAsia"/>
                <w:color w:val="000000" w:themeColor="text1"/>
              </w:rPr>
              <w:t>■</w:t>
            </w:r>
            <w:r w:rsidRPr="00BB6A37">
              <w:rPr>
                <w:rFonts w:hint="eastAsia"/>
                <w:color w:val="000000" w:themeColor="text1"/>
              </w:rPr>
              <w:t>是</w:t>
            </w:r>
          </w:p>
        </w:tc>
      </w:tr>
      <w:tr w:rsidR="001F08D0" w:rsidRPr="00BB6A37" w14:paraId="1D29E39C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547D986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070A9AC" w14:textId="4AB2E02F" w:rsidR="007F1623" w:rsidRPr="00BB6A37" w:rsidRDefault="007F1623" w:rsidP="007F1623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BB6A37">
              <w:rPr>
                <w:rFonts w:hint="eastAsia"/>
                <w:color w:val="000000" w:themeColor="text1"/>
              </w:rPr>
              <w:t>□否</w:t>
            </w:r>
            <w:proofErr w:type="gramEnd"/>
            <w:r w:rsidRPr="00BB6A37">
              <w:rPr>
                <w:rFonts w:hint="eastAsia"/>
                <w:color w:val="000000" w:themeColor="text1"/>
              </w:rPr>
              <w:t xml:space="preserve">　</w:t>
            </w:r>
            <w:r w:rsidR="007F4824" w:rsidRPr="007F4824">
              <w:rPr>
                <w:rFonts w:hint="eastAsia"/>
                <w:color w:val="000000" w:themeColor="text1"/>
              </w:rPr>
              <w:t>■</w:t>
            </w:r>
            <w:r w:rsidRPr="00BB6A37">
              <w:rPr>
                <w:rFonts w:hint="eastAsia"/>
                <w:color w:val="000000" w:themeColor="text1"/>
              </w:rPr>
              <w:t>是</w:t>
            </w:r>
          </w:p>
        </w:tc>
      </w:tr>
      <w:tr w:rsidR="001F08D0" w:rsidRPr="00BB6A37" w14:paraId="376C330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0D8D05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1E7DF3F" w14:textId="5C33D228" w:rsidR="007F1623" w:rsidRPr="00BB6A37" w:rsidRDefault="007F1623" w:rsidP="007F1623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BB6A37">
              <w:rPr>
                <w:rFonts w:hint="eastAsia"/>
                <w:color w:val="000000" w:themeColor="text1"/>
              </w:rPr>
              <w:t>□否</w:t>
            </w:r>
            <w:proofErr w:type="gramEnd"/>
            <w:r w:rsidRPr="00BB6A37">
              <w:rPr>
                <w:rFonts w:hint="eastAsia"/>
                <w:color w:val="000000" w:themeColor="text1"/>
              </w:rPr>
              <w:t xml:space="preserve">　</w:t>
            </w:r>
            <w:r w:rsidR="007F4824" w:rsidRPr="007F4824">
              <w:rPr>
                <w:rFonts w:hint="eastAsia"/>
                <w:color w:val="000000" w:themeColor="text1"/>
              </w:rPr>
              <w:t>■</w:t>
            </w:r>
            <w:r w:rsidRPr="00BB6A37">
              <w:rPr>
                <w:rFonts w:hint="eastAsia"/>
                <w:color w:val="000000" w:themeColor="text1"/>
              </w:rPr>
              <w:t>是</w:t>
            </w:r>
          </w:p>
        </w:tc>
      </w:tr>
      <w:tr w:rsidR="001F08D0" w:rsidRPr="00BB6A37" w14:paraId="3DA50058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CEF5849" w14:textId="77777777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51ABBD8" w14:textId="3BF5F087" w:rsidR="007F1623" w:rsidRPr="00BB6A37" w:rsidRDefault="00FD68D7" w:rsidP="007F1623">
            <w:pPr>
              <w:pStyle w:val="aff0"/>
              <w:rPr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inline distT="0" distB="0" distL="0" distR="0" wp14:anchorId="65192E07" wp14:editId="7A053DBD">
                  <wp:extent cx="5107672" cy="3828975"/>
                  <wp:effectExtent l="0" t="0" r="0" b="63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__36782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53" cy="383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09" w:rsidRPr="00BB6A37" w14:paraId="7836CEC7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7E0B169E" w14:textId="328D7DF8" w:rsidR="007F1623" w:rsidRPr="00BB6A37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000000" w:themeColor="text1"/>
              </w:rPr>
            </w:pPr>
            <w:r w:rsidRPr="00BB6A37">
              <w:rPr>
                <w:rFonts w:hint="eastAsia"/>
                <w:b/>
                <w:bCs/>
                <w:color w:val="000000" w:themeColor="text1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A6FA5C3" w14:textId="3C043D39" w:rsidR="007F1623" w:rsidRPr="00BB6A37" w:rsidRDefault="008C7DCB" w:rsidP="00360409">
            <w:pPr>
              <w:pStyle w:val="aff0"/>
              <w:rPr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anchor distT="0" distB="0" distL="114300" distR="114300" simplePos="0" relativeHeight="251699711" behindDoc="0" locked="0" layoutInCell="1" allowOverlap="1" wp14:anchorId="256FB24F" wp14:editId="311C19E7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-85090</wp:posOffset>
                  </wp:positionV>
                  <wp:extent cx="682625" cy="640080"/>
                  <wp:effectExtent l="0" t="0" r="3175" b="7620"/>
                  <wp:wrapNone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 wp14:anchorId="4F610878" wp14:editId="07BFA9DD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-81915</wp:posOffset>
                  </wp:positionV>
                  <wp:extent cx="392430" cy="447040"/>
                  <wp:effectExtent l="0" t="0" r="762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358811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701248" behindDoc="0" locked="0" layoutInCell="1" allowOverlap="1" wp14:anchorId="02C60BCD" wp14:editId="756D7D1B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-76835</wp:posOffset>
                  </wp:positionV>
                  <wp:extent cx="684530" cy="640080"/>
                  <wp:effectExtent l="0" t="0" r="1270" b="762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358812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587E">
              <w:rPr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 wp14:anchorId="62AFF161" wp14:editId="194F63F2">
                  <wp:simplePos x="0" y="0"/>
                  <wp:positionH relativeFrom="column">
                    <wp:posOffset>1776730</wp:posOffset>
                  </wp:positionH>
                  <wp:positionV relativeFrom="page">
                    <wp:posOffset>1525270</wp:posOffset>
                  </wp:positionV>
                  <wp:extent cx="181610" cy="287655"/>
                  <wp:effectExtent l="0" t="0" r="889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2A7"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BD77C7" wp14:editId="361B541E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-117475</wp:posOffset>
                      </wp:positionV>
                      <wp:extent cx="1270000" cy="680720"/>
                      <wp:effectExtent l="0" t="0" r="25400" b="2413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6807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2F91" id="矩形 25" o:spid="_x0000_s1026" style="position:absolute;margin-left:53.9pt;margin-top:-9.25pt;width:100pt;height:5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" filled="f" strokecolor="#1f3763 [1604]" strokeweight="1pt"/>
                  </w:pict>
                </mc:Fallback>
              </mc:AlternateContent>
            </w:r>
            <w:r w:rsidR="00323221"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39153B" wp14:editId="14295DF8">
                      <wp:simplePos x="0" y="0"/>
                      <wp:positionH relativeFrom="column">
                        <wp:posOffset>4484370</wp:posOffset>
                      </wp:positionH>
                      <wp:positionV relativeFrom="paragraph">
                        <wp:posOffset>-127635</wp:posOffset>
                      </wp:positionV>
                      <wp:extent cx="904240" cy="2550160"/>
                      <wp:effectExtent l="0" t="0" r="10160" b="21590"/>
                      <wp:wrapNone/>
                      <wp:docPr id="26" name="圓角化單一角落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240" cy="2550160"/>
                              </a:xfrm>
                              <a:prstGeom prst="round1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099DF" id="圓角化單一角落矩形 26" o:spid="_x0000_s1026" style="position:absolute;margin-left:353.1pt;margin-top:-10.05pt;width:71.2pt;height:20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240,255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" path="m,l753530,v83235,,150710,67475,150710,150710l904240,2550160,,2550160,,xe" filled="f" strokecolor="#1f3763 [1604]" strokeweight="1pt">
                      <v:stroke joinstyle="miter"/>
                      <v:path arrowok="t" o:connecttype="custom" o:connectlocs="0,0;753530,0;904240,150710;904240,2550160;0,2550160;0,0" o:connectangles="0,0,0,0,0,0"/>
                    </v:shape>
                  </w:pict>
                </mc:Fallback>
              </mc:AlternateContent>
            </w:r>
            <w:r w:rsidR="00FB674C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06E058" wp14:editId="07048AD5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1468120</wp:posOffset>
                      </wp:positionV>
                      <wp:extent cx="335280" cy="904240"/>
                      <wp:effectExtent l="0" t="0" r="26670" b="29210"/>
                      <wp:wrapNone/>
                      <wp:docPr id="50" name="直線接點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5280" cy="904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DF5680" id="直線接點 5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pt,115.6pt" to="188.3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B674C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B99A71" wp14:editId="16FCFA78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1468120</wp:posOffset>
                      </wp:positionV>
                      <wp:extent cx="365760" cy="924560"/>
                      <wp:effectExtent l="0" t="0" r="34290" b="27940"/>
                      <wp:wrapNone/>
                      <wp:docPr id="49" name="直線接點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9245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8191A" id="直線接點 4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pt,115.6pt" to="188.3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B674C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BE5FB2" wp14:editId="2CA4F7A4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1336040</wp:posOffset>
                      </wp:positionV>
                      <wp:extent cx="548640" cy="731520"/>
                      <wp:effectExtent l="0" t="0" r="22860" b="30480"/>
                      <wp:wrapNone/>
                      <wp:docPr id="48" name="直線接點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8640" cy="731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8B10B" id="直線接點 4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1pt,105.2pt" to="284.3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FB674C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3D0260" wp14:editId="281AE97D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1346200</wp:posOffset>
                      </wp:positionV>
                      <wp:extent cx="548640" cy="731520"/>
                      <wp:effectExtent l="0" t="0" r="22860" b="30480"/>
                      <wp:wrapNone/>
                      <wp:docPr id="47" name="直線接點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40" cy="731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0B1A8" id="直線接點 4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1pt,106pt" to="284.3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833718">
              <w:rPr>
                <w:color w:val="000000" w:themeColor="text1"/>
              </w:rPr>
              <w:drawing>
                <wp:anchor distT="0" distB="0" distL="114300" distR="114300" simplePos="0" relativeHeight="251696128" behindDoc="0" locked="0" layoutInCell="1" allowOverlap="1" wp14:anchorId="09B068BA" wp14:editId="07454D7C">
                  <wp:simplePos x="0" y="0"/>
                  <wp:positionH relativeFrom="column">
                    <wp:posOffset>4758690</wp:posOffset>
                  </wp:positionH>
                  <wp:positionV relativeFrom="paragraph">
                    <wp:posOffset>2616200</wp:posOffset>
                  </wp:positionV>
                  <wp:extent cx="533400" cy="441960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718">
              <w:rPr>
                <w:color w:val="000000" w:themeColor="text1"/>
              </w:rPr>
              <w:drawing>
                <wp:anchor distT="0" distB="0" distL="114300" distR="114300" simplePos="0" relativeHeight="251695104" behindDoc="0" locked="0" layoutInCell="1" allowOverlap="1" wp14:anchorId="75AB22DD" wp14:editId="27E776D5">
                  <wp:simplePos x="0" y="0"/>
                  <wp:positionH relativeFrom="column">
                    <wp:posOffset>3829050</wp:posOffset>
                  </wp:positionH>
                  <wp:positionV relativeFrom="paragraph">
                    <wp:posOffset>2606040</wp:posOffset>
                  </wp:positionV>
                  <wp:extent cx="533400" cy="441960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718" w:rsidRPr="00833718">
              <w:rPr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41A5F6A" wp14:editId="6EE6EF8F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2613025</wp:posOffset>
                      </wp:positionV>
                      <wp:extent cx="487680" cy="461010"/>
                      <wp:effectExtent l="0" t="0" r="7620" b="0"/>
                      <wp:wrapSquare wrapText="bothSides"/>
                      <wp:docPr id="4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461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8F58B" w14:textId="6619FB43" w:rsidR="00962E2F" w:rsidRPr="00833718" w:rsidRDefault="00962E2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833718"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1A5F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83.7pt;margin-top:205.75pt;width:38.4pt;height:36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" stroked="f">
                      <v:textbox>
                        <w:txbxContent>
                          <w:p w14:paraId="2348F58B" w14:textId="6619FB43" w:rsidR="00962E2F" w:rsidRPr="00833718" w:rsidRDefault="00962E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3718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33718">
              <w:rPr>
                <w:color w:val="000000" w:themeColor="text1"/>
              </w:rPr>
              <w:drawing>
                <wp:anchor distT="0" distB="0" distL="114300" distR="114300" simplePos="0" relativeHeight="251694080" behindDoc="0" locked="0" layoutInCell="1" allowOverlap="1" wp14:anchorId="619429B4" wp14:editId="5D7642C5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2613660</wp:posOffset>
                  </wp:positionV>
                  <wp:extent cx="589280" cy="477520"/>
                  <wp:effectExtent l="0" t="0" r="127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718"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053364" wp14:editId="03DC408C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1283335</wp:posOffset>
                      </wp:positionV>
                      <wp:extent cx="629920" cy="812800"/>
                      <wp:effectExtent l="0" t="0" r="17780" b="25400"/>
                      <wp:wrapNone/>
                      <wp:docPr id="42" name="圓角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" cy="8128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835A5" id="圓角矩形 42" o:spid="_x0000_s1026" style="position:absolute;margin-left:237.1pt;margin-top:101.05pt;width:49.6pt;height:6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833718">
              <w:drawing>
                <wp:anchor distT="0" distB="0" distL="114300" distR="114300" simplePos="0" relativeHeight="251689984" behindDoc="0" locked="0" layoutInCell="1" allowOverlap="1" wp14:anchorId="083B3846" wp14:editId="3A349D38">
                  <wp:simplePos x="0" y="0"/>
                  <wp:positionH relativeFrom="column">
                    <wp:posOffset>5215890</wp:posOffset>
                  </wp:positionH>
                  <wp:positionV relativeFrom="paragraph">
                    <wp:posOffset>2309495</wp:posOffset>
                  </wp:positionV>
                  <wp:extent cx="30480" cy="250190"/>
                  <wp:effectExtent l="0" t="0" r="762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718">
              <w:drawing>
                <wp:anchor distT="0" distB="0" distL="114300" distR="114300" simplePos="0" relativeHeight="251688960" behindDoc="0" locked="0" layoutInCell="1" allowOverlap="1" wp14:anchorId="0108D859" wp14:editId="7221F8A4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2309495</wp:posOffset>
                  </wp:positionV>
                  <wp:extent cx="30480" cy="250190"/>
                  <wp:effectExtent l="0" t="0" r="7620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718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7A489B" wp14:editId="5D13EA65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2287270</wp:posOffset>
                      </wp:positionV>
                      <wp:extent cx="0" cy="233680"/>
                      <wp:effectExtent l="19050" t="0" r="19050" b="33020"/>
                      <wp:wrapNone/>
                      <wp:docPr id="33" name="直線接點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36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29126F" id="直線接點 3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pt,180.1pt" to="72.4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" strokecolor="#4472c4 [3204]" strokeweight="2.25pt">
                      <v:stroke joinstyle="miter"/>
                    </v:line>
                  </w:pict>
                </mc:Fallback>
              </mc:AlternateContent>
            </w:r>
            <w:r w:rsidR="00833718">
              <w:drawing>
                <wp:anchor distT="0" distB="0" distL="114300" distR="114300" simplePos="0" relativeHeight="251682816" behindDoc="0" locked="0" layoutInCell="1" allowOverlap="1" wp14:anchorId="3D69BD09" wp14:editId="1C0F3AA7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2291080</wp:posOffset>
                  </wp:positionV>
                  <wp:extent cx="30480" cy="250190"/>
                  <wp:effectExtent l="0" t="0" r="762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1EE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2627F5" wp14:editId="2BC32E8E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-111125</wp:posOffset>
                      </wp:positionV>
                      <wp:extent cx="3789680" cy="2540000"/>
                      <wp:effectExtent l="0" t="0" r="20320" b="1270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9680" cy="2540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C63F" id="矩形 12" o:spid="_x0000_s1026" style="position:absolute;margin-left:52.2pt;margin-top:-8.75pt;width:298.4pt;height:2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" filled="f" strokecolor="#1f3763 [1604]" strokeweight="1pt"/>
                  </w:pict>
                </mc:Fallback>
              </mc:AlternateContent>
            </w:r>
            <w:r w:rsidR="00C531EE">
              <w:drawing>
                <wp:anchor distT="0" distB="0" distL="114300" distR="114300" simplePos="0" relativeHeight="251687936" behindDoc="0" locked="0" layoutInCell="1" allowOverlap="1" wp14:anchorId="3DE15DA1" wp14:editId="66523AE7">
                  <wp:simplePos x="0" y="0"/>
                  <wp:positionH relativeFrom="column">
                    <wp:posOffset>4362450</wp:posOffset>
                  </wp:positionH>
                  <wp:positionV relativeFrom="paragraph">
                    <wp:posOffset>2299335</wp:posOffset>
                  </wp:positionV>
                  <wp:extent cx="30480" cy="250190"/>
                  <wp:effectExtent l="0" t="0" r="762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1EE">
              <w:drawing>
                <wp:anchor distT="0" distB="0" distL="114300" distR="114300" simplePos="0" relativeHeight="251686912" behindDoc="0" locked="0" layoutInCell="1" allowOverlap="1" wp14:anchorId="782DA8DB" wp14:editId="15C38924">
                  <wp:simplePos x="0" y="0"/>
                  <wp:positionH relativeFrom="column">
                    <wp:posOffset>3752850</wp:posOffset>
                  </wp:positionH>
                  <wp:positionV relativeFrom="paragraph">
                    <wp:posOffset>2301875</wp:posOffset>
                  </wp:positionV>
                  <wp:extent cx="30480" cy="250190"/>
                  <wp:effectExtent l="0" t="0" r="762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1EE">
              <w:drawing>
                <wp:anchor distT="0" distB="0" distL="114300" distR="114300" simplePos="0" relativeHeight="251685888" behindDoc="0" locked="0" layoutInCell="1" allowOverlap="1" wp14:anchorId="283E65F1" wp14:editId="2D386BD3">
                  <wp:simplePos x="0" y="0"/>
                  <wp:positionH relativeFrom="column">
                    <wp:posOffset>2966720</wp:posOffset>
                  </wp:positionH>
                  <wp:positionV relativeFrom="paragraph">
                    <wp:posOffset>2318385</wp:posOffset>
                  </wp:positionV>
                  <wp:extent cx="30480" cy="250190"/>
                  <wp:effectExtent l="0" t="0" r="762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1EE">
              <w:drawing>
                <wp:anchor distT="0" distB="0" distL="114300" distR="114300" simplePos="0" relativeHeight="251684864" behindDoc="0" locked="0" layoutInCell="1" allowOverlap="1" wp14:anchorId="4F68A891" wp14:editId="4F4356B4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2315845</wp:posOffset>
                  </wp:positionV>
                  <wp:extent cx="30480" cy="250190"/>
                  <wp:effectExtent l="0" t="0" r="762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813">
              <w:rPr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 wp14:anchorId="085D6F57" wp14:editId="7F45C293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857885</wp:posOffset>
                  </wp:positionV>
                  <wp:extent cx="1236980" cy="455930"/>
                  <wp:effectExtent l="0" t="9525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3588123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698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1F1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54D32F0" wp14:editId="58EDFE94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1433830</wp:posOffset>
                      </wp:positionV>
                      <wp:extent cx="375920" cy="975360"/>
                      <wp:effectExtent l="0" t="0" r="24130" b="15240"/>
                      <wp:wrapNone/>
                      <wp:docPr id="30" name="圓角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920" cy="9753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5693F" id="圓角矩形 30" o:spid="_x0000_s1026" style="position:absolute;margin-left:159.5pt;margin-top:112.9pt;width:29.6pt;height:7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1E41F1" w:rsidRPr="004F041A">
              <w:rPr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DF15B51" wp14:editId="3822D9CA">
                      <wp:simplePos x="0" y="0"/>
                      <wp:positionH relativeFrom="margin">
                        <wp:posOffset>2574290</wp:posOffset>
                      </wp:positionH>
                      <wp:positionV relativeFrom="paragraph">
                        <wp:posOffset>804545</wp:posOffset>
                      </wp:positionV>
                      <wp:extent cx="944880" cy="599440"/>
                      <wp:effectExtent l="0" t="0" r="7620" b="0"/>
                      <wp:wrapSquare wrapText="bothSides"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880" cy="599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6ED93" w14:textId="512B0048" w:rsidR="00962E2F" w:rsidRPr="004F041A" w:rsidRDefault="00962E2F" w:rsidP="004F041A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廚房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15B51" id="_x0000_s1027" type="#_x0000_t202" style="position:absolute;left:0;text-align:left;margin-left:202.7pt;margin-top:63.35pt;width:74.4pt;height:4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" stroked="f">
                      <v:textbox>
                        <w:txbxContent>
                          <w:p w14:paraId="0E36ED93" w14:textId="512B0048" w:rsidR="00962E2F" w:rsidRPr="004F041A" w:rsidRDefault="00962E2F" w:rsidP="004F041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廚房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F041A" w:rsidRPr="004F041A">
              <w:rPr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1F5A4E7" wp14:editId="590921C5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1840865</wp:posOffset>
                      </wp:positionV>
                      <wp:extent cx="1173480" cy="528320"/>
                      <wp:effectExtent l="0" t="0" r="7620" b="5080"/>
                      <wp:wrapSquare wrapText="bothSides"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52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8C5B0" w14:textId="508F1D3E" w:rsidR="00962E2F" w:rsidRPr="004F041A" w:rsidRDefault="00962E2F" w:rsidP="004F041A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4F041A"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驗菜區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5A4E7" id="_x0000_s1028" type="#_x0000_t202" style="position:absolute;left:0;text-align:left;margin-left:60.3pt;margin-top:144.95pt;width:92.4pt;height:4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" stroked="f">
                      <v:textbox>
                        <w:txbxContent>
                          <w:p w14:paraId="6918C5B0" w14:textId="508F1D3E" w:rsidR="00962E2F" w:rsidRPr="004F041A" w:rsidRDefault="00962E2F" w:rsidP="004F041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4F041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驗菜區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F041A" w:rsidRPr="004F041A">
              <w:rPr>
                <w:color w:val="000000" w:themeColor="text1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F274E22" wp14:editId="6E347706">
                      <wp:simplePos x="0" y="0"/>
                      <wp:positionH relativeFrom="column">
                        <wp:posOffset>4724400</wp:posOffset>
                      </wp:positionH>
                      <wp:positionV relativeFrom="paragraph">
                        <wp:posOffset>517525</wp:posOffset>
                      </wp:positionV>
                      <wp:extent cx="518160" cy="1361440"/>
                      <wp:effectExtent l="0" t="0" r="0" b="0"/>
                      <wp:wrapSquare wrapText="bothSides"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36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277C4" w14:textId="61B1FC77" w:rsidR="00962E2F" w:rsidRPr="004F041A" w:rsidRDefault="00962E2F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4F041A">
                                    <w:rPr>
                                      <w:rFonts w:hint="eastAsia"/>
                                      <w:sz w:val="52"/>
                                      <w:szCs w:val="52"/>
                                    </w:rPr>
                                    <w:t>洗滌室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74E22" id="_x0000_s1029" type="#_x0000_t202" style="position:absolute;left:0;text-align:left;margin-left:372pt;margin-top:40.75pt;width:40.8pt;height:107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" stroked="f">
                      <v:textbox>
                        <w:txbxContent>
                          <w:p w14:paraId="175277C4" w14:textId="61B1FC77" w:rsidR="00962E2F" w:rsidRPr="004F041A" w:rsidRDefault="00962E2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4F041A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洗滌室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F041A">
              <w:drawing>
                <wp:anchor distT="0" distB="0" distL="114300" distR="114300" simplePos="0" relativeHeight="251669504" behindDoc="0" locked="0" layoutInCell="1" allowOverlap="1" wp14:anchorId="2096E15D" wp14:editId="5B08C872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965835</wp:posOffset>
                  </wp:positionV>
                  <wp:extent cx="554990" cy="908685"/>
                  <wp:effectExtent l="0" t="5398" r="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358812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499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E1E"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4124EA5" wp14:editId="422D053D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1905</wp:posOffset>
                      </wp:positionV>
                      <wp:extent cx="1051560" cy="396240"/>
                      <wp:effectExtent l="0" t="0" r="0" b="381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AD4F6" w14:textId="2C5E0857" w:rsidR="00962E2F" w:rsidRPr="00A46E1E" w:rsidRDefault="00962E2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46E1E"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>鍋爐室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24EA5" id="_x0000_s1030" type="#_x0000_t202" style="position:absolute;left:0;text-align:left;margin-left:69.9pt;margin-top:.15pt;width:82.8pt;height:3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" filled="f" stroked="f">
                      <v:textbox>
                        <w:txbxContent>
                          <w:p w14:paraId="155AD4F6" w14:textId="2C5E0857" w:rsidR="00962E2F" w:rsidRPr="00A46E1E" w:rsidRDefault="00962E2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46E1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鍋爐室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B731E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261487" wp14:editId="7E78ACE7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1322705</wp:posOffset>
                      </wp:positionV>
                      <wp:extent cx="0" cy="1107440"/>
                      <wp:effectExtent l="0" t="0" r="19050" b="35560"/>
                      <wp:wrapNone/>
                      <wp:docPr id="13" name="直線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07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76EE99" id="直線接點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pt,104.15pt" to="157.1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1B731E">
              <w:rPr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07E65A" wp14:editId="2A808160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-100965</wp:posOffset>
                      </wp:positionV>
                      <wp:extent cx="0" cy="721360"/>
                      <wp:effectExtent l="0" t="0" r="19050" b="21590"/>
                      <wp:wrapNone/>
                      <wp:docPr id="17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13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9B5C2" id="直線接點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pt,-7.95pt" to="155.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bookmarkEnd w:id="87"/>
    </w:tbl>
    <w:p w14:paraId="57B64484" w14:textId="3FCAE01C" w:rsidR="00B348E2" w:rsidRPr="00E60E7B" w:rsidRDefault="00B348E2" w:rsidP="004926B4">
      <w:pPr>
        <w:pStyle w:val="af2"/>
        <w:ind w:left="480" w:hanging="480"/>
        <w:rPr>
          <w:color w:val="FF0000"/>
        </w:rPr>
      </w:pPr>
    </w:p>
    <w:p w14:paraId="3E5BD731" w14:textId="2DF9CF39" w:rsidR="00B348E2" w:rsidRPr="001F08D0" w:rsidRDefault="00B348E2">
      <w:pPr>
        <w:widowControl/>
        <w:adjustRightInd/>
        <w:snapToGrid/>
      </w:pPr>
      <w:r w:rsidRPr="001F08D0">
        <w:br w:type="page"/>
      </w:r>
      <w:r w:rsidR="00A94A83">
        <w:rPr>
          <w:noProof/>
        </w:rPr>
        <w:drawing>
          <wp:anchor distT="0" distB="0" distL="114300" distR="114300" simplePos="0" relativeHeight="251683840" behindDoc="0" locked="0" layoutInCell="1" allowOverlap="1" wp14:anchorId="1EF510D6" wp14:editId="446AF4E9">
            <wp:simplePos x="0" y="0"/>
            <wp:positionH relativeFrom="column">
              <wp:posOffset>1270</wp:posOffset>
            </wp:positionH>
            <wp:positionV relativeFrom="paragraph">
              <wp:posOffset>-4831715</wp:posOffset>
            </wp:positionV>
            <wp:extent cx="30480" cy="250190"/>
            <wp:effectExtent l="0" t="0" r="762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C7463E" w14:textId="4B902509" w:rsidR="009D50BB" w:rsidRPr="001F08D0" w:rsidRDefault="00611D83" w:rsidP="009D50BB">
      <w:pPr>
        <w:pStyle w:val="2"/>
        <w:spacing w:before="180" w:after="180"/>
      </w:pPr>
      <w:bookmarkStart w:id="88" w:name="_Toc39054962"/>
      <w:bookmarkStart w:id="89" w:name="_Toc45879647"/>
      <w:bookmarkEnd w:id="80"/>
      <w:bookmarkEnd w:id="81"/>
      <w:bookmarkEnd w:id="82"/>
      <w:bookmarkEnd w:id="83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88"/>
      <w:bookmarkEnd w:id="89"/>
    </w:p>
    <w:p w14:paraId="2B4BDFAA" w14:textId="18556E29"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rPr>
          <w:noProof/>
        </w:rPr>
        <w:t>2</w:t>
      </w:r>
      <w:r w:rsidR="00B877FD" w:rsidRPr="001F08D0">
        <w:t>.</w:t>
      </w:r>
      <w:r w:rsidR="00B877FD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14:paraId="2B2B9217" w14:textId="796A9123" w:rsidR="00CE4A3F" w:rsidRPr="001F08D0" w:rsidRDefault="007234D3" w:rsidP="000642CA">
      <w:pPr>
        <w:pStyle w:val="aff0"/>
      </w:pPr>
      <w:bookmarkStart w:id="90" w:name="_Hlk33008837"/>
      <w:r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12525" w14:textId="362753BC" w:rsidR="00972555" w:rsidRPr="001F08D0" w:rsidRDefault="00972555" w:rsidP="000642CA">
      <w:pPr>
        <w:pStyle w:val="aff"/>
      </w:pPr>
      <w:bookmarkStart w:id="91" w:name="_Ref33008657"/>
      <w:bookmarkStart w:id="92" w:name="_Toc45879682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3</w:t>
      </w:r>
      <w:r w:rsidRPr="001F08D0">
        <w:fldChar w:fldCharType="end"/>
      </w:r>
      <w:bookmarkEnd w:id="91"/>
      <w:r w:rsidRPr="001F08D0">
        <w:rPr>
          <w:rFonts w:hint="eastAsia"/>
        </w:rPr>
        <w:t xml:space="preserve">　校園潛在災害評估及分析流程圖</w:t>
      </w:r>
      <w:bookmarkEnd w:id="92"/>
    </w:p>
    <w:bookmarkEnd w:id="90"/>
    <w:p w14:paraId="2FEFC232" w14:textId="77777777" w:rsidR="00601715" w:rsidRPr="001F08D0" w:rsidRDefault="00601715" w:rsidP="00A8583F">
      <w:pPr>
        <w:pStyle w:val="af2"/>
        <w:ind w:left="480" w:hanging="480"/>
      </w:pPr>
    </w:p>
    <w:p w14:paraId="44874AAC" w14:textId="3B09992E"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2</w:t>
      </w:r>
      <w:r w:rsidR="00B877FD" w:rsidRPr="001F08D0">
        <w:t>.</w:t>
      </w:r>
      <w:r w:rsidR="00B877FD">
        <w:t>4</w:t>
      </w:r>
      <w:r w:rsidRPr="001F08D0">
        <w:fldChar w:fldCharType="end"/>
      </w:r>
      <w:r w:rsidRPr="001F08D0">
        <w:rPr>
          <w:rFonts w:hint="eastAsia"/>
        </w:rPr>
        <w:t>］，</w:t>
      </w:r>
      <w:proofErr w:type="gramStart"/>
      <w:r w:rsidRPr="001F08D0">
        <w:rPr>
          <w:rFonts w:hint="eastAsia"/>
        </w:rPr>
        <w:t>套疊學校</w:t>
      </w:r>
      <w:proofErr w:type="gramEnd"/>
      <w:r w:rsidRPr="001F08D0">
        <w:rPr>
          <w:rFonts w:hint="eastAsia"/>
        </w:rPr>
        <w:t>位址與各類災害潛</w:t>
      </w:r>
      <w:proofErr w:type="gramStart"/>
      <w:r w:rsidRPr="001F08D0">
        <w:rPr>
          <w:rFonts w:hint="eastAsia"/>
        </w:rPr>
        <w:t>勢圖</w:t>
      </w:r>
      <w:proofErr w:type="gramEnd"/>
      <w:r w:rsidRPr="001F08D0">
        <w:rPr>
          <w:rFonts w:hint="eastAsia"/>
        </w:rPr>
        <w:t>資［</w:t>
      </w:r>
      <w:bookmarkStart w:id="93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2</w:t>
      </w:r>
      <w:r w:rsidR="00B877FD" w:rsidRPr="001F08D0">
        <w:t>.</w:t>
      </w:r>
      <w:r w:rsidR="00B877FD">
        <w:t>4</w:t>
      </w:r>
      <w:r w:rsidRPr="001F08D0">
        <w:fldChar w:fldCharType="end"/>
      </w:r>
      <w:bookmarkEnd w:id="93"/>
      <w:r w:rsidRPr="001F08D0">
        <w:rPr>
          <w:rFonts w:hint="eastAsia"/>
        </w:rPr>
        <w:t>］（</w:t>
      </w:r>
      <w:bookmarkStart w:id="94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圖臺」），</w:t>
      </w:r>
      <w:bookmarkEnd w:id="94"/>
      <w:r w:rsidRPr="001F08D0">
        <w:rPr>
          <w:rFonts w:hint="eastAsia"/>
        </w:rPr>
        <w:t>確實得出學校</w:t>
      </w:r>
      <w:bookmarkStart w:id="95" w:name="_Hlk37672439"/>
      <w:r w:rsidRPr="001F08D0">
        <w:rPr>
          <w:rFonts w:hint="eastAsia"/>
        </w:rPr>
        <w:t>位於</w:t>
      </w:r>
      <w:r w:rsidR="0039553D">
        <w:rPr>
          <w:rFonts w:hint="eastAsia"/>
        </w:rPr>
        <w:t xml:space="preserve"> </w:t>
      </w:r>
      <w:r w:rsidR="0039553D">
        <w:rPr>
          <w:rFonts w:hint="eastAsia"/>
          <w:u w:val="single"/>
        </w:rPr>
        <w:t xml:space="preserve">  </w:t>
      </w:r>
      <w:r w:rsidR="0039553D" w:rsidRPr="0039553D">
        <w:rPr>
          <w:rFonts w:hint="eastAsia"/>
          <w:u w:val="single"/>
        </w:rPr>
        <w:t xml:space="preserve">2 </w:t>
      </w:r>
      <w:r w:rsidR="0039553D">
        <w:rPr>
          <w:rFonts w:hint="eastAsia"/>
          <w:u w:val="single"/>
        </w:rPr>
        <w:t xml:space="preserve"> </w:t>
      </w:r>
      <w:r w:rsidRPr="001F08D0">
        <w:rPr>
          <w:rFonts w:hint="eastAsia"/>
        </w:rPr>
        <w:t>類災害潛勢範圍內，含地震、淹水</w:t>
      </w:r>
      <w:bookmarkEnd w:id="95"/>
      <w:r w:rsidRPr="001F08D0">
        <w:rPr>
          <w:rFonts w:hint="eastAsia"/>
        </w:rPr>
        <w:t>。</w:t>
      </w:r>
    </w:p>
    <w:p w14:paraId="3E8A944C" w14:textId="68F10F6B" w:rsidR="00577573" w:rsidRDefault="00A6395D" w:rsidP="00A8583F">
      <w:pPr>
        <w:pStyle w:val="ab"/>
        <w:spacing w:before="180" w:after="180"/>
        <w:ind w:firstLine="480"/>
        <w:sectPr w:rsidR="00577573" w:rsidSect="00037ECC">
          <w:footerReference w:type="default" r:id="rId45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proofErr w:type="gramEnd"/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2</w:t>
      </w:r>
      <w:r w:rsidR="00B877FD" w:rsidRPr="001F08D0">
        <w:t>.</w:t>
      </w:r>
      <w:r w:rsidR="00B877FD">
        <w:t>5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96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96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</w:t>
      </w:r>
      <w:proofErr w:type="gramStart"/>
      <w:r w:rsidRPr="001F08D0">
        <w:rPr>
          <w:rFonts w:hint="eastAsia"/>
        </w:rPr>
        <w:t>應於</w:t>
      </w:r>
      <w:r w:rsidR="00601715" w:rsidRPr="001F08D0">
        <w:rPr>
          <w:rFonts w:hint="eastAsia"/>
        </w:rPr>
        <w:t>災時</w:t>
      </w:r>
      <w:proofErr w:type="gramEnd"/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14:paraId="6C6EF752" w14:textId="5406F78D" w:rsidR="00184C06" w:rsidRPr="001F08D0" w:rsidRDefault="00184C06" w:rsidP="00184C06">
      <w:pPr>
        <w:pStyle w:val="af7"/>
        <w:spacing w:before="180" w:after="36"/>
      </w:pPr>
      <w:bookmarkStart w:id="97" w:name="_Ref26079798"/>
      <w:bookmarkStart w:id="98" w:name="_Toc59720936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4</w:t>
      </w:r>
      <w:r w:rsidRPr="001F08D0">
        <w:fldChar w:fldCharType="end"/>
      </w:r>
      <w:bookmarkEnd w:id="97"/>
      <w:r w:rsidRPr="001F08D0">
        <w:rPr>
          <w:rFonts w:hint="eastAsia"/>
        </w:rPr>
        <w:t xml:space="preserve">　災害防救參考資訊</w:t>
      </w:r>
      <w:bookmarkEnd w:id="98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14:paraId="6F63CA8B" w14:textId="3E7D6FD0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12B31885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9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7BC0675A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1F49DB03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6D3753E7" w14:textId="611E79F2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14:paraId="5DE1442D" w14:textId="7E9AC0D9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5E292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515CFA42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76F987F2" w14:textId="51E27EF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11E52F75" w14:textId="46D69A27"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577573" w:rsidRPr="00833C47" w14:paraId="6A6C7484" w14:textId="205A614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E30A61" w14:textId="77777777"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26015687" w14:textId="3DD7C666"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1C614D44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5BDDE379" w14:textId="77777777"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4652254D" w14:textId="60DCD5C4"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3656EBF8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2F3D8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DCD3143" w14:textId="5A582B00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03E79D67" w14:textId="037679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678E2586" w14:textId="731AC0D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53426CDB" w14:textId="23B0D5A6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14:paraId="2E6347F0" w14:textId="16030CA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A30C13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72B128E3" w14:textId="64660DEA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117A806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39BE314" w14:textId="415878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0E092C8D" w14:textId="1FAF8C9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</w:t>
            </w:r>
            <w:proofErr w:type="gramStart"/>
            <w:r w:rsidRPr="00833C47">
              <w:rPr>
                <w:rFonts w:hint="eastAsia"/>
                <w:color w:val="auto"/>
              </w:rPr>
              <w:t>空品監測</w:t>
            </w:r>
            <w:proofErr w:type="gramEnd"/>
            <w:r w:rsidRPr="00833C47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833C47">
              <w:rPr>
                <w:rFonts w:hint="eastAsia"/>
                <w:color w:val="auto"/>
              </w:rPr>
              <w:t>空品預</w:t>
            </w:r>
            <w:proofErr w:type="gramEnd"/>
            <w:r w:rsidRPr="00833C47">
              <w:rPr>
                <w:rFonts w:hint="eastAsia"/>
                <w:color w:val="auto"/>
              </w:rPr>
              <w:t>報」、「作業規範」及「</w:t>
            </w:r>
            <w:proofErr w:type="gramStart"/>
            <w:r w:rsidRPr="00833C47">
              <w:rPr>
                <w:rFonts w:hint="eastAsia"/>
                <w:color w:val="auto"/>
              </w:rPr>
              <w:t>空品科</w:t>
            </w:r>
            <w:proofErr w:type="gramEnd"/>
            <w:r w:rsidRPr="00833C47">
              <w:rPr>
                <w:rFonts w:hint="eastAsia"/>
                <w:color w:val="auto"/>
              </w:rPr>
              <w:t>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14:paraId="3B07DE99" w14:textId="10FED47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1CB9B9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B1C4AFD" w14:textId="0C9C82A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3775BE07" w14:textId="2D201B7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1B28EE3C" w14:textId="686F00B1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14:paraId="622B04A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6B58C6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024FFB8" w14:textId="7B715ACE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2F52A10E" w14:textId="2672E2F4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0FF952DB" w14:textId="20796B7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AEC5AF2" w14:textId="6D1C2DE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869E962" w14:textId="04F453D2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5DFA260F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F53A968" w14:textId="78D4ECE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2796D8D1" w14:textId="1B912526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</w:t>
            </w:r>
            <w:r w:rsidRPr="00833C47">
              <w:rPr>
                <w:rFonts w:hint="eastAsia"/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14:paraId="6108A231" w14:textId="2A4AE45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14:paraId="23430A98" w14:textId="2AA9EE8B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</w:t>
            </w:r>
            <w:r w:rsidRPr="00833C47">
              <w:rPr>
                <w:rFonts w:hint="eastAsia"/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F6661B" w:rsidRPr="00833C47" w14:paraId="3B30E386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C2B549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31E19251" w14:textId="65593BD6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35B6F6DB" w14:textId="2B595ACF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472909B2" w14:textId="1DFD776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0C65DF36" w14:textId="213B1301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14:paraId="5865ACF2" w14:textId="0C483EF4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7F3551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0D1363F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3BEDC43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2B8CEC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4AA3D13C" w14:textId="7F9C498E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14:paraId="2239D157" w14:textId="1BC2EF0B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DF5D87E" w14:textId="60F7BCC9"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D5A7868" w14:textId="2761CCAD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72CA049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28B468E7" w14:textId="1732005B"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14:paraId="4B20359B" w14:textId="1B1250D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2DB5603D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20593398" w14:textId="31973F55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14:paraId="39B65F57" w14:textId="191D0358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F20AD88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ADF35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</w:t>
            </w:r>
            <w:proofErr w:type="gramStart"/>
            <w:r w:rsidRPr="00833C47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035D9F56" w14:textId="66B5D955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0916187F" w14:textId="068A1959"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833C47">
              <w:rPr>
                <w:rFonts w:hint="eastAsia"/>
                <w:color w:val="auto"/>
              </w:rPr>
              <w:t>颱風情資</w:t>
            </w:r>
            <w:proofErr w:type="gramEnd"/>
            <w:r w:rsidRPr="00833C47">
              <w:rPr>
                <w:rFonts w:hint="eastAsia"/>
                <w:color w:val="auto"/>
              </w:rPr>
              <w:t>」、「豪</w:t>
            </w:r>
            <w:proofErr w:type="gramStart"/>
            <w:r w:rsidRPr="00833C47">
              <w:rPr>
                <w:rFonts w:hint="eastAsia"/>
                <w:color w:val="auto"/>
              </w:rPr>
              <w:t>大雨情</w:t>
            </w:r>
            <w:proofErr w:type="gramEnd"/>
            <w:r w:rsidRPr="00833C47">
              <w:rPr>
                <w:rFonts w:hint="eastAsia"/>
                <w:color w:val="auto"/>
              </w:rPr>
              <w:t>資」、「</w:t>
            </w:r>
            <w:proofErr w:type="gramStart"/>
            <w:r w:rsidRPr="00833C47">
              <w:rPr>
                <w:rFonts w:hint="eastAsia"/>
                <w:color w:val="auto"/>
              </w:rPr>
              <w:t>地震情</w:t>
            </w:r>
            <w:proofErr w:type="gramEnd"/>
            <w:r w:rsidRPr="00833C47">
              <w:rPr>
                <w:rFonts w:hint="eastAsia"/>
                <w:color w:val="auto"/>
              </w:rPr>
              <w:t>資」及「災害</w:t>
            </w:r>
            <w:proofErr w:type="gramStart"/>
            <w:r w:rsidRPr="00833C47">
              <w:rPr>
                <w:rFonts w:hint="eastAsia"/>
                <w:color w:val="auto"/>
              </w:rPr>
              <w:t>潛勢</w:t>
            </w:r>
            <w:proofErr w:type="gramEnd"/>
            <w:r w:rsidRPr="00833C47">
              <w:rPr>
                <w:rFonts w:hint="eastAsia"/>
                <w:color w:val="auto"/>
              </w:rPr>
              <w:t>圖」等內容。</w:t>
            </w:r>
          </w:p>
        </w:tc>
      </w:tr>
      <w:tr w:rsidR="00F6661B" w:rsidRPr="00833C47" w14:paraId="606BAE97" w14:textId="2FB6653A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744FD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D26DC2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76D83B66" w14:textId="23530BCD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0356388B" w14:textId="03387AE9"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833C47">
              <w:rPr>
                <w:rFonts w:hint="eastAsia"/>
                <w:color w:val="auto"/>
              </w:rPr>
              <w:t>一個具減災</w:t>
            </w:r>
            <w:proofErr w:type="gramEnd"/>
            <w:r w:rsidRPr="00833C47">
              <w:rPr>
                <w:rFonts w:hint="eastAsia"/>
                <w:color w:val="auto"/>
              </w:rPr>
              <w:t>、抗災能力的機構。</w:t>
            </w:r>
          </w:p>
        </w:tc>
      </w:tr>
      <w:tr w:rsidR="00F6661B" w:rsidRPr="00833C47" w14:paraId="38346463" w14:textId="1DC3D12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E15BE7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339568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09B9CE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7C3AFEBB" w14:textId="3A69153E"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3C47">
              <w:rPr>
                <w:rFonts w:hint="eastAsia"/>
                <w:color w:val="auto"/>
              </w:rPr>
              <w:t>蒐</w:t>
            </w:r>
            <w:proofErr w:type="gramEnd"/>
            <w:r w:rsidRPr="00833C47">
              <w:rPr>
                <w:rFonts w:hint="eastAsia"/>
                <w:color w:val="auto"/>
              </w:rPr>
              <w:t>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14:paraId="5182E3EF" w14:textId="7E4B5606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CFBF9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9AF5893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56E6060C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2B301B64" w14:textId="1ABD14C2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</w:t>
            </w:r>
            <w:r w:rsidRPr="00833C47">
              <w:rPr>
                <w:rFonts w:hint="eastAsia"/>
                <w:color w:val="auto"/>
              </w:rPr>
              <w:lastRenderedPageBreak/>
              <w:t>崩」、「斷層與土壤液化」、「</w:t>
            </w:r>
            <w:proofErr w:type="gramStart"/>
            <w:r w:rsidRPr="00833C47">
              <w:rPr>
                <w:rFonts w:hint="eastAsia"/>
                <w:color w:val="auto"/>
              </w:rPr>
              <w:t>海嘯溢淹及</w:t>
            </w:r>
            <w:proofErr w:type="gramEnd"/>
            <w:r w:rsidRPr="00833C47">
              <w:rPr>
                <w:rFonts w:hint="eastAsia"/>
                <w:color w:val="auto"/>
              </w:rPr>
              <w:t>海岸災害」</w:t>
            </w:r>
            <w:proofErr w:type="gramStart"/>
            <w:r w:rsidRPr="00833C47">
              <w:rPr>
                <w:rFonts w:hint="eastAsia"/>
                <w:color w:val="auto"/>
              </w:rPr>
              <w:t>等潛</w:t>
            </w:r>
            <w:proofErr w:type="gramEnd"/>
            <w:r w:rsidRPr="00833C47">
              <w:rPr>
                <w:rFonts w:hint="eastAsia"/>
                <w:color w:val="auto"/>
              </w:rPr>
              <w:t>勢資料，利用圖</w:t>
            </w:r>
            <w:proofErr w:type="gramStart"/>
            <w:r w:rsidRPr="00833C47">
              <w:rPr>
                <w:rFonts w:hint="eastAsia"/>
                <w:color w:val="auto"/>
              </w:rPr>
              <w:t>層套</w:t>
            </w:r>
            <w:proofErr w:type="gramEnd"/>
            <w:r w:rsidRPr="00833C47">
              <w:rPr>
                <w:rFonts w:hint="eastAsia"/>
                <w:color w:val="auto"/>
              </w:rPr>
              <w:t>疊，了解所在位置之災害潛勢。</w:t>
            </w:r>
          </w:p>
        </w:tc>
      </w:tr>
      <w:tr w:rsidR="00F6661B" w:rsidRPr="00833C47" w14:paraId="2754BCD3" w14:textId="6F97A4DD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56F1F0B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306ACF5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2226032E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279CB4D0" w14:textId="6E93622F"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14:paraId="034FA1EB" w14:textId="41D15339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8DCBE9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787D1A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40832C84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16728C60" w14:textId="61A10F32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F6661B" w:rsidRPr="00833C47" w14:paraId="73B18C04" w14:textId="437FEA1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35F4F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96C1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61B83AB8" w14:textId="7A0D35E8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1D450698" w14:textId="55398B7B"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14:paraId="2F6DC41F" w14:textId="7C1AC790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D557A3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33ED7D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CEA3130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2A66D10E" w14:textId="1CB81BA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833C47">
              <w:rPr>
                <w:rFonts w:hint="eastAsia"/>
                <w:color w:val="auto"/>
              </w:rPr>
              <w:t>颱</w:t>
            </w:r>
            <w:proofErr w:type="gramEnd"/>
            <w:r w:rsidRPr="00833C47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F6661B" w:rsidRPr="00833C47" w14:paraId="68642367" w14:textId="456ED5BC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09B041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BBB8309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339EA672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480A6A5C" w14:textId="1064D164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833C47">
              <w:rPr>
                <w:rFonts w:hint="eastAsia"/>
                <w:color w:val="auto"/>
              </w:rPr>
              <w:t>祕</w:t>
            </w:r>
            <w:proofErr w:type="gramEnd"/>
            <w:r w:rsidRPr="00833C47">
              <w:rPr>
                <w:rFonts w:hint="eastAsia"/>
                <w:color w:val="auto"/>
              </w:rPr>
              <w:t>笈」、「社區故事」、「推動成果」及「影音出版品」等內容。主要了解全</w:t>
            </w:r>
            <w:proofErr w:type="gramStart"/>
            <w:r w:rsidRPr="00833C47">
              <w:rPr>
                <w:rFonts w:hint="eastAsia"/>
                <w:color w:val="auto"/>
              </w:rPr>
              <w:t>臺</w:t>
            </w:r>
            <w:proofErr w:type="gramEnd"/>
            <w:r w:rsidRPr="00833C47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F6661B" w:rsidRPr="00833C47" w14:paraId="20AD3977" w14:textId="529F15D3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4AF04E7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95BEDA2" w14:textId="4F7661BA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46B81FEA" w14:textId="77777777"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3C1527A7" w14:textId="61ACA022"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99"/>
    <w:p w14:paraId="7468C4E2" w14:textId="012BBA67" w:rsidR="00577573" w:rsidRDefault="001C4800" w:rsidP="00A70973">
      <w:pPr>
        <w:pStyle w:val="afd"/>
        <w:spacing w:after="180"/>
        <w:sectPr w:rsidR="00577573" w:rsidSect="00037ECC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Pr="001F08D0">
        <w:t>1</w:t>
      </w:r>
      <w:r w:rsidR="002E2E55">
        <w:rPr>
          <w:rFonts w:hint="eastAsia"/>
        </w:rPr>
        <w:t>11</w:t>
      </w:r>
      <w:r w:rsidRPr="00E60E7B">
        <w:rPr>
          <w:rFonts w:hint="eastAsia"/>
        </w:rPr>
        <w:t>年</w:t>
      </w:r>
      <w:r w:rsidR="002E2E55">
        <w:rPr>
          <w:rFonts w:hint="eastAsia"/>
        </w:rPr>
        <w:t>4</w:t>
      </w:r>
      <w:r w:rsidRPr="00E60E7B">
        <w:rPr>
          <w:rFonts w:hint="eastAsia"/>
        </w:rPr>
        <w:t>月</w:t>
      </w:r>
      <w:r w:rsidR="002E2E55">
        <w:rPr>
          <w:rFonts w:hint="eastAsia"/>
        </w:rPr>
        <w:t>9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3FC7783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61A6318A" w14:textId="3B08867A" w:rsidR="006419C5" w:rsidRPr="0039553D" w:rsidRDefault="007829BC" w:rsidP="006419C5">
            <w:pPr>
              <w:pStyle w:val="aff0"/>
              <w:rPr>
                <w:color w:val="FF0000"/>
                <w:sz w:val="96"/>
                <w:szCs w:val="96"/>
              </w:rPr>
            </w:pPr>
            <w:r>
              <w:rPr>
                <w:color w:val="FF0000"/>
                <w:sz w:val="96"/>
                <w:szCs w:val="96"/>
              </w:rPr>
              <w:lastRenderedPageBreak/>
              <w:drawing>
                <wp:inline distT="0" distB="0" distL="0" distR="0" wp14:anchorId="511BC226" wp14:editId="43C5900A">
                  <wp:extent cx="5391150" cy="3849543"/>
                  <wp:effectExtent l="0" t="0" r="0" b="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桃園市五權國小地震災害潛勢圖 (1)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877" cy="386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EA73D" w14:textId="5C4DD079" w:rsidR="006419C5" w:rsidRPr="001F08D0" w:rsidRDefault="00F74DCB" w:rsidP="006419C5">
      <w:pPr>
        <w:pStyle w:val="aff"/>
      </w:pPr>
      <w:bookmarkStart w:id="100" w:name="_Ref38359080"/>
      <w:bookmarkStart w:id="101" w:name="_Toc45879683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4</w:t>
      </w:r>
      <w:r w:rsidRPr="001F08D0">
        <w:fldChar w:fldCharType="end"/>
      </w:r>
      <w:bookmarkEnd w:id="100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101"/>
    </w:p>
    <w:p w14:paraId="3EF8B65F" w14:textId="0C424F06" w:rsidR="006419C5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Pr="001F08D0">
        <w:rPr>
          <w:rFonts w:hint="eastAsia"/>
          <w:u w:val="single"/>
        </w:rPr>
        <w:t xml:space="preserve">　</w:t>
      </w:r>
      <w:r w:rsidR="00842308">
        <w:rPr>
          <w:rFonts w:hint="eastAsia"/>
          <w:u w:val="single"/>
        </w:rPr>
        <w:t>1</w:t>
      </w:r>
      <w:r w:rsidR="007829BC">
        <w:rPr>
          <w:rFonts w:hint="eastAsia"/>
          <w:u w:val="single"/>
        </w:rPr>
        <w:t>11</w:t>
      </w:r>
      <w:r w:rsidRPr="001F08D0">
        <w:rPr>
          <w:rFonts w:hint="eastAsia"/>
          <w:u w:val="single"/>
        </w:rPr>
        <w:t xml:space="preserve">　</w:t>
      </w:r>
      <w:r w:rsidRPr="001F08D0">
        <w:rPr>
          <w:rFonts w:hint="eastAsia"/>
        </w:rPr>
        <w:t>年</w:t>
      </w:r>
      <w:r w:rsidRPr="001F08D0">
        <w:rPr>
          <w:rFonts w:hint="eastAsia"/>
          <w:u w:val="single"/>
        </w:rPr>
        <w:t xml:space="preserve">　</w:t>
      </w:r>
      <w:r w:rsidR="007829BC">
        <w:rPr>
          <w:rFonts w:hint="eastAsia"/>
          <w:u w:val="single"/>
        </w:rPr>
        <w:t>4</w:t>
      </w:r>
      <w:r w:rsidRPr="001F08D0">
        <w:rPr>
          <w:rFonts w:hint="eastAsia"/>
          <w:u w:val="single"/>
        </w:rPr>
        <w:t xml:space="preserve">　</w:t>
      </w:r>
      <w:r w:rsidRPr="001F08D0">
        <w:rPr>
          <w:rFonts w:hint="eastAsia"/>
        </w:rPr>
        <w:t>月</w:t>
      </w:r>
      <w:r w:rsidRPr="001F08D0">
        <w:rPr>
          <w:rFonts w:hint="eastAsia"/>
          <w:u w:val="single"/>
        </w:rPr>
        <w:t xml:space="preserve">　</w:t>
      </w:r>
      <w:r w:rsidR="007829BC">
        <w:rPr>
          <w:rFonts w:hint="eastAsia"/>
          <w:u w:val="single"/>
        </w:rPr>
        <w:t>9</w:t>
      </w:r>
      <w:r w:rsidRPr="001F08D0">
        <w:rPr>
          <w:rFonts w:hint="eastAsia"/>
          <w:u w:val="single"/>
        </w:rPr>
        <w:t xml:space="preserve">　</w:t>
      </w:r>
      <w:r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14:paraId="5182082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A62F5F1" w14:textId="2443D9B2" w:rsidR="006419C5" w:rsidRPr="001F08D0" w:rsidRDefault="007829BC" w:rsidP="00545C6F">
            <w:pPr>
              <w:pStyle w:val="aff0"/>
            </w:pPr>
            <w:bookmarkStart w:id="102" w:name="_Ref531622719"/>
            <w:r>
              <w:drawing>
                <wp:inline distT="0" distB="0" distL="0" distR="0" wp14:anchorId="5A0336F0" wp14:editId="267E6E0C">
                  <wp:extent cx="5402469" cy="3857625"/>
                  <wp:effectExtent l="0" t="0" r="8255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桃園市五權國小淹水災害潛勢圖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71" cy="386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02"/>
    <w:p w14:paraId="726C700D" w14:textId="7FE74BF4"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103" w:name="_Toc45879684"/>
      <w:r w:rsidR="00B877FD" w:rsidRPr="001F08D0">
        <w:rPr>
          <w:rFonts w:hint="eastAsia"/>
        </w:rPr>
        <w:t>圖</w:t>
      </w:r>
      <w:r w:rsidR="00B877FD">
        <w:t>2</w:t>
      </w:r>
      <w:r w:rsidR="00B877FD" w:rsidRPr="001F08D0">
        <w:t>.</w:t>
      </w:r>
      <w:r w:rsidR="00B877FD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103"/>
    </w:p>
    <w:p w14:paraId="35F003C8" w14:textId="2D4883A9" w:rsidR="009D50BB" w:rsidRPr="001F08D0" w:rsidRDefault="006419C5" w:rsidP="006419C5">
      <w:pPr>
        <w:pStyle w:val="afd"/>
        <w:spacing w:after="180"/>
      </w:pPr>
      <w:proofErr w:type="gramStart"/>
      <w:r w:rsidRPr="001F08D0">
        <w:rPr>
          <w:rFonts w:hint="eastAsia"/>
        </w:rPr>
        <w:t>（</w:t>
      </w:r>
      <w:proofErr w:type="gramEnd"/>
      <w:r w:rsidRPr="001F08D0">
        <w:rPr>
          <w:rFonts w:hint="eastAsia"/>
        </w:rPr>
        <w:t>瀏覽日期：</w:t>
      </w:r>
      <w:r w:rsidR="0051602D" w:rsidRPr="001F08D0">
        <w:rPr>
          <w:rFonts w:hint="eastAsia"/>
          <w:u w:val="single"/>
        </w:rPr>
        <w:t xml:space="preserve">　</w:t>
      </w:r>
      <w:r w:rsidR="00842308">
        <w:rPr>
          <w:rFonts w:hint="eastAsia"/>
          <w:u w:val="single"/>
        </w:rPr>
        <w:t>1</w:t>
      </w:r>
      <w:r w:rsidR="007829BC">
        <w:rPr>
          <w:rFonts w:hint="eastAsia"/>
          <w:u w:val="single"/>
        </w:rPr>
        <w:t>11</w:t>
      </w:r>
      <w:r w:rsidR="0051602D" w:rsidRPr="001F08D0">
        <w:rPr>
          <w:rFonts w:hint="eastAsia"/>
          <w:u w:val="single"/>
        </w:rPr>
        <w:t xml:space="preserve">　</w:t>
      </w:r>
      <w:r w:rsidR="0051602D" w:rsidRPr="001F08D0">
        <w:rPr>
          <w:rFonts w:hint="eastAsia"/>
        </w:rPr>
        <w:t>年</w:t>
      </w:r>
      <w:r w:rsidR="0051602D" w:rsidRPr="001F08D0">
        <w:rPr>
          <w:rFonts w:hint="eastAsia"/>
          <w:u w:val="single"/>
        </w:rPr>
        <w:t xml:space="preserve">　</w:t>
      </w:r>
      <w:r w:rsidR="007829BC">
        <w:rPr>
          <w:rFonts w:hint="eastAsia"/>
          <w:u w:val="single"/>
        </w:rPr>
        <w:t>4</w:t>
      </w:r>
      <w:r w:rsidR="0051602D" w:rsidRPr="001F08D0">
        <w:rPr>
          <w:rFonts w:hint="eastAsia"/>
          <w:u w:val="single"/>
        </w:rPr>
        <w:t xml:space="preserve">　</w:t>
      </w:r>
      <w:r w:rsidR="0051602D" w:rsidRPr="001F08D0">
        <w:rPr>
          <w:rFonts w:hint="eastAsia"/>
        </w:rPr>
        <w:t>月</w:t>
      </w:r>
      <w:r w:rsidR="0051602D" w:rsidRPr="001F08D0">
        <w:rPr>
          <w:rFonts w:hint="eastAsia"/>
          <w:u w:val="single"/>
        </w:rPr>
        <w:t xml:space="preserve">　</w:t>
      </w:r>
      <w:r w:rsidR="007829BC">
        <w:rPr>
          <w:rFonts w:hint="eastAsia"/>
          <w:u w:val="single"/>
        </w:rPr>
        <w:t>9</w:t>
      </w:r>
      <w:r w:rsidR="0051602D" w:rsidRPr="001F08D0">
        <w:rPr>
          <w:rFonts w:hint="eastAsia"/>
          <w:u w:val="single"/>
        </w:rPr>
        <w:t xml:space="preserve">　</w:t>
      </w:r>
      <w:r w:rsidR="0051602D" w:rsidRPr="001F08D0">
        <w:rPr>
          <w:rFonts w:hint="eastAsia"/>
        </w:rPr>
        <w:t>日</w:t>
      </w:r>
      <w:proofErr w:type="gramStart"/>
      <w:r w:rsidRPr="001F08D0">
        <w:rPr>
          <w:rFonts w:hint="eastAsia"/>
        </w:rPr>
        <w:t>）</w:t>
      </w:r>
      <w:proofErr w:type="gramEnd"/>
    </w:p>
    <w:p w14:paraId="50F6B881" w14:textId="0EE8C52A" w:rsidR="00A8583F" w:rsidRPr="001F08D0" w:rsidRDefault="00A8583F" w:rsidP="00A8583F">
      <w:pPr>
        <w:pStyle w:val="af7"/>
        <w:spacing w:before="180" w:after="36"/>
      </w:pPr>
      <w:bookmarkStart w:id="104" w:name="_Ref40783473"/>
      <w:bookmarkStart w:id="105" w:name="_Toc40708620"/>
      <w:bookmarkStart w:id="106" w:name="_Toc59720937"/>
      <w:bookmarkStart w:id="107" w:name="_Hlk40784438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5</w:t>
      </w:r>
      <w:r w:rsidRPr="001F08D0">
        <w:fldChar w:fldCharType="end"/>
      </w:r>
      <w:bookmarkEnd w:id="104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08" w:name="_Hlk40963414"/>
      <w:r w:rsidRPr="001F08D0">
        <w:rPr>
          <w:rFonts w:hint="eastAsia"/>
        </w:rPr>
        <w:t>紀錄</w:t>
      </w:r>
      <w:bookmarkEnd w:id="108"/>
      <w:r w:rsidRPr="001F08D0">
        <w:rPr>
          <w:rFonts w:hint="eastAsia"/>
        </w:rPr>
        <w:t>表</w:t>
      </w:r>
      <w:bookmarkEnd w:id="105"/>
      <w:bookmarkEnd w:id="106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1F08D0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09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09"/>
      <w:tr w:rsidR="001F08D0" w:rsidRPr="001F08D0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010819A5" w:rsidR="00A8583F" w:rsidRPr="001F08D0" w:rsidRDefault="00BB1268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305" w:type="pct"/>
            <w:vAlign w:val="center"/>
          </w:tcPr>
          <w:p w14:paraId="7B5E5F5F" w14:textId="51C2709B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441" w:type="pct"/>
            <w:vAlign w:val="center"/>
          </w:tcPr>
          <w:p w14:paraId="6E7DCAA7" w14:textId="24B4AC84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939" w:type="pct"/>
            <w:vAlign w:val="center"/>
          </w:tcPr>
          <w:p w14:paraId="6AD44E58" w14:textId="20161B20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589" w:type="pct"/>
            <w:vAlign w:val="center"/>
          </w:tcPr>
          <w:p w14:paraId="6DCE728A" w14:textId="77FD5B7A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881" w:type="pct"/>
            <w:vAlign w:val="center"/>
          </w:tcPr>
          <w:p w14:paraId="240CF99E" w14:textId="0012C39E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  <w:tc>
          <w:tcPr>
            <w:tcW w:w="882" w:type="pct"/>
            <w:vAlign w:val="center"/>
          </w:tcPr>
          <w:p w14:paraId="20D0E204" w14:textId="7AF3E5D5" w:rsidR="00A8583F" w:rsidRPr="001F08D0" w:rsidRDefault="00BB1268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無</w:t>
            </w:r>
          </w:p>
        </w:tc>
      </w:tr>
      <w:tr w:rsidR="001F08D0" w:rsidRPr="001F08D0" w14:paraId="4B6F32FC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7F4329D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EA8545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AB8E3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1F1FC7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6E42C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003DFC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FAD6E5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6C68D5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F68ED2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75E08B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D814CB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469DCF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C4E64D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680659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3485C76E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608CA3DC" w14:textId="47A42BC7" w:rsidR="00E331F3" w:rsidRPr="001F08D0" w:rsidRDefault="00E331F3" w:rsidP="005204DF">
      <w:pPr>
        <w:pStyle w:val="2"/>
        <w:spacing w:before="180" w:after="180"/>
      </w:pPr>
      <w:bookmarkStart w:id="110" w:name="_Toc11163080"/>
      <w:bookmarkStart w:id="111" w:name="_Toc39054963"/>
      <w:bookmarkStart w:id="112" w:name="_Toc45879648"/>
      <w:bookmarkEnd w:id="107"/>
      <w:r w:rsidRPr="001F08D0">
        <w:rPr>
          <w:rFonts w:hint="eastAsia"/>
        </w:rPr>
        <w:lastRenderedPageBreak/>
        <w:t>校園災害防救</w:t>
      </w:r>
      <w:bookmarkEnd w:id="110"/>
      <w:r w:rsidR="00463538" w:rsidRPr="001F08D0">
        <w:rPr>
          <w:rFonts w:hint="eastAsia"/>
        </w:rPr>
        <w:t>組織</w:t>
      </w:r>
      <w:bookmarkEnd w:id="111"/>
      <w:bookmarkEnd w:id="112"/>
    </w:p>
    <w:p w14:paraId="41290BE5" w14:textId="2AF23B5B" w:rsidR="00B75763" w:rsidRPr="001F08D0" w:rsidRDefault="00A810C2" w:rsidP="00B75763">
      <w:pPr>
        <w:pStyle w:val="ab"/>
        <w:ind w:firstLine="480"/>
      </w:pPr>
      <w:bookmarkStart w:id="113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14" w:name="_Hlk36645237"/>
      <w:r w:rsidR="006D0C56" w:rsidRPr="001F08D0">
        <w:rPr>
          <w:rFonts w:hint="eastAsia"/>
        </w:rPr>
        <w:t>、災時應變</w:t>
      </w:r>
      <w:bookmarkEnd w:id="114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rPr>
          <w:noProof/>
        </w:rPr>
        <w:t>2</w:t>
      </w:r>
      <w:r w:rsidR="00B877FD" w:rsidRPr="001F08D0">
        <w:t>.</w:t>
      </w:r>
      <w:r w:rsidR="00B877FD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15" w:name="_Hlk35248758"/>
      <w:bookmarkStart w:id="116" w:name="_Hlk36644522"/>
    </w:p>
    <w:p w14:paraId="25925619" w14:textId="748E1415"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15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16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rPr>
          <w:noProof/>
        </w:rPr>
        <w:t>2</w:t>
      </w:r>
      <w:r w:rsidR="00B877FD" w:rsidRPr="001F08D0">
        <w:t>.</w:t>
      </w:r>
      <w:r w:rsidR="00B877FD">
        <w:rPr>
          <w:noProof/>
        </w:rPr>
        <w:t>6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proofErr w:type="gramStart"/>
      <w:r w:rsidR="003D1031" w:rsidRPr="001F08D0">
        <w:rPr>
          <w:rFonts w:hint="eastAsia"/>
        </w:rPr>
        <w:t>此外，</w:t>
      </w:r>
      <w:proofErr w:type="gramEnd"/>
      <w:r w:rsidR="003D1031" w:rsidRPr="001F08D0">
        <w:rPr>
          <w:rFonts w:hint="eastAsia"/>
        </w:rPr>
        <w:t>平時階段亦應</w:t>
      </w:r>
      <w:r w:rsidR="003B3CC9" w:rsidRPr="001F08D0">
        <w:rPr>
          <w:rFonts w:hint="eastAsia"/>
        </w:rPr>
        <w:t>規劃</w:t>
      </w:r>
      <w:r w:rsidR="003D1031" w:rsidRPr="00417F4D">
        <w:rPr>
          <w:rFonts w:hint="eastAsia"/>
          <w:color w:val="000000" w:themeColor="text1"/>
        </w:rPr>
        <w:t>緊急應變小組［</w:t>
      </w:r>
      <w:r w:rsidR="003D1031" w:rsidRPr="00417F4D">
        <w:rPr>
          <w:color w:val="000000" w:themeColor="text1"/>
        </w:rPr>
        <w:fldChar w:fldCharType="begin"/>
      </w:r>
      <w:r w:rsidR="003D1031" w:rsidRPr="00417F4D">
        <w:rPr>
          <w:color w:val="000000" w:themeColor="text1"/>
        </w:rPr>
        <w:instrText xml:space="preserve"> </w:instrText>
      </w:r>
      <w:r w:rsidR="003D1031" w:rsidRPr="00417F4D">
        <w:rPr>
          <w:rFonts w:hint="eastAsia"/>
          <w:color w:val="000000" w:themeColor="text1"/>
        </w:rPr>
        <w:instrText>REF _Ref40369688 \h</w:instrText>
      </w:r>
      <w:r w:rsidR="003D1031" w:rsidRPr="00417F4D">
        <w:rPr>
          <w:color w:val="000000" w:themeColor="text1"/>
        </w:rPr>
        <w:instrText xml:space="preserve"> </w:instrText>
      </w:r>
      <w:r w:rsidR="003D1031" w:rsidRPr="00417F4D">
        <w:rPr>
          <w:color w:val="000000" w:themeColor="text1"/>
        </w:rPr>
      </w:r>
      <w:r w:rsidR="003D1031" w:rsidRPr="00417F4D">
        <w:rPr>
          <w:color w:val="000000" w:themeColor="text1"/>
        </w:rPr>
        <w:fldChar w:fldCharType="separate"/>
      </w:r>
      <w:r w:rsidR="00B877FD" w:rsidRPr="00A97D09">
        <w:rPr>
          <w:rFonts w:hint="eastAsia"/>
          <w:color w:val="000000" w:themeColor="text1"/>
        </w:rPr>
        <w:t>表</w:t>
      </w:r>
      <w:r w:rsidR="00B877FD">
        <w:rPr>
          <w:noProof/>
          <w:color w:val="000000" w:themeColor="text1"/>
        </w:rPr>
        <w:t>2</w:t>
      </w:r>
      <w:r w:rsidR="00B877FD" w:rsidRPr="00A97D09">
        <w:rPr>
          <w:color w:val="000000" w:themeColor="text1"/>
        </w:rPr>
        <w:t>.</w:t>
      </w:r>
      <w:r w:rsidR="00B877FD">
        <w:rPr>
          <w:noProof/>
          <w:color w:val="000000" w:themeColor="text1"/>
        </w:rPr>
        <w:t>7</w:t>
      </w:r>
      <w:r w:rsidR="003D1031" w:rsidRPr="00417F4D">
        <w:rPr>
          <w:color w:val="000000" w:themeColor="text1"/>
        </w:rPr>
        <w:fldChar w:fldCharType="end"/>
      </w:r>
      <w:r w:rsidR="003D1031" w:rsidRPr="00417F4D">
        <w:rPr>
          <w:color w:val="000000" w:themeColor="text1"/>
        </w:rPr>
        <w:t>.1</w:t>
      </w:r>
      <w:proofErr w:type="gramStart"/>
      <w:r w:rsidR="003D1031" w:rsidRPr="00417F4D">
        <w:rPr>
          <w:rFonts w:hint="eastAsia"/>
          <w:color w:val="000000" w:themeColor="text1"/>
        </w:rPr>
        <w:t>］</w:t>
      </w:r>
      <w:proofErr w:type="gramEnd"/>
      <w:r w:rsidR="003D1031" w:rsidRPr="001F08D0">
        <w:rPr>
          <w:rFonts w:hint="eastAsia"/>
        </w:rPr>
        <w:t>，明確列出指揮官、指揮官代理人、發言人及各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14:paraId="6C088F1B" w14:textId="21D6C2CB" w:rsidR="00B75763" w:rsidRPr="001F08D0" w:rsidRDefault="00044F1E" w:rsidP="00B75763">
      <w:pPr>
        <w:pStyle w:val="ab"/>
        <w:ind w:firstLine="480"/>
        <w:rPr>
          <w:shd w:val="pct15" w:color="auto" w:fill="FFFFFF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17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End w:id="117"/>
    </w:p>
    <w:p w14:paraId="106DABCD" w14:textId="07810BD8" w:rsidR="00A70973" w:rsidRDefault="00A70973" w:rsidP="002B3982">
      <w:pPr>
        <w:pStyle w:val="ab"/>
        <w:ind w:firstLine="480"/>
        <w:rPr>
          <w:color w:val="FF0000"/>
        </w:rPr>
      </w:pPr>
    </w:p>
    <w:p w14:paraId="7CB02014" w14:textId="77777777" w:rsidR="001431DF" w:rsidRPr="00E60E7B" w:rsidRDefault="001431DF" w:rsidP="002B3982">
      <w:pPr>
        <w:pStyle w:val="ab"/>
        <w:ind w:firstLine="480"/>
        <w:rPr>
          <w:color w:val="FF0000"/>
        </w:rPr>
      </w:pPr>
    </w:p>
    <w:p w14:paraId="601B834A" w14:textId="46E56EB4" w:rsidR="00FC55D9" w:rsidRPr="001F08D0" w:rsidRDefault="00C3228D" w:rsidP="00A70973">
      <w:pPr>
        <w:pStyle w:val="aff0"/>
      </w:pPr>
      <w: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D4BD77" wp14:editId="204D3B45">
                <wp:simplePos x="0" y="0"/>
                <wp:positionH relativeFrom="column">
                  <wp:posOffset>3615690</wp:posOffset>
                </wp:positionH>
                <wp:positionV relativeFrom="paragraph">
                  <wp:posOffset>4278630</wp:posOffset>
                </wp:positionV>
                <wp:extent cx="838200" cy="198120"/>
                <wp:effectExtent l="0" t="0" r="19050" b="1143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6B1BF" id="矩形 53" o:spid="_x0000_s1026" style="position:absolute;margin-left:284.7pt;margin-top:336.9pt;width:66pt;height:1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" fillcolor="white [3212]" strokecolor="white [3212]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D031A8" wp14:editId="6A50DFCD">
                <wp:simplePos x="0" y="0"/>
                <wp:positionH relativeFrom="column">
                  <wp:posOffset>3585210</wp:posOffset>
                </wp:positionH>
                <wp:positionV relativeFrom="paragraph">
                  <wp:posOffset>3890010</wp:posOffset>
                </wp:positionV>
                <wp:extent cx="609600" cy="182880"/>
                <wp:effectExtent l="0" t="0" r="0" b="76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4AA07" id="矩形 32" o:spid="_x0000_s1026" style="position:absolute;margin-left:282.3pt;margin-top:306.3pt;width:48pt;height:1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" fillcolor="white [3212]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199C2" wp14:editId="0E806408">
                <wp:simplePos x="0" y="0"/>
                <wp:positionH relativeFrom="column">
                  <wp:posOffset>3585210</wp:posOffset>
                </wp:positionH>
                <wp:positionV relativeFrom="paragraph">
                  <wp:posOffset>3478530</wp:posOffset>
                </wp:positionV>
                <wp:extent cx="716280" cy="198120"/>
                <wp:effectExtent l="0" t="0" r="762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AE885" id="矩形 31" o:spid="_x0000_s1026" style="position:absolute;margin-left:282.3pt;margin-top:273.9pt;width:56.4pt;height:1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" fillcolor="white [3212]" stroked="f" strokeweight="1pt"/>
            </w:pict>
          </mc:Fallback>
        </mc:AlternateContent>
      </w:r>
      <w:r w:rsidR="00E516E8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C99A5C" wp14:editId="080D0270">
                <wp:simplePos x="0" y="0"/>
                <wp:positionH relativeFrom="column">
                  <wp:posOffset>4598670</wp:posOffset>
                </wp:positionH>
                <wp:positionV relativeFrom="paragraph">
                  <wp:posOffset>4263390</wp:posOffset>
                </wp:positionV>
                <wp:extent cx="1287780" cy="624840"/>
                <wp:effectExtent l="0" t="0" r="7620" b="38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DDE2F9" id="矩形 19" o:spid="_x0000_s1026" style="position:absolute;margin-left:362.1pt;margin-top:335.7pt;width:101.4pt;height:49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" fillcolor="white [3212]" stroked="f" strokeweight="1pt"/>
            </w:pict>
          </mc:Fallback>
        </mc:AlternateContent>
      </w:r>
      <w:r w:rsidR="00E516E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43A9DA" wp14:editId="6EE8893A">
                <wp:simplePos x="0" y="0"/>
                <wp:positionH relativeFrom="column">
                  <wp:posOffset>4552950</wp:posOffset>
                </wp:positionH>
                <wp:positionV relativeFrom="paragraph">
                  <wp:posOffset>3028950</wp:posOffset>
                </wp:positionV>
                <wp:extent cx="1287780" cy="693420"/>
                <wp:effectExtent l="0" t="0" r="762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93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550F2" id="矩形 18" o:spid="_x0000_s1026" style="position:absolute;margin-left:358.5pt;margin-top:238.5pt;width:101.4pt;height:5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" fillcolor="white [3212]" stroked="f" strokeweight="1pt"/>
            </w:pict>
          </mc:Fallback>
        </mc:AlternateContent>
      </w:r>
      <w:r w:rsidR="00E516E8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3EC2F" wp14:editId="09224F5C">
                <wp:simplePos x="0" y="0"/>
                <wp:positionH relativeFrom="column">
                  <wp:posOffset>2815590</wp:posOffset>
                </wp:positionH>
                <wp:positionV relativeFrom="paragraph">
                  <wp:posOffset>4560570</wp:posOffset>
                </wp:positionV>
                <wp:extent cx="1752600" cy="449580"/>
                <wp:effectExtent l="0" t="0" r="0" b="76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42EB6" id="矩形 15" o:spid="_x0000_s1026" style="position:absolute;margin-left:221.7pt;margin-top:359.1pt;width:138pt;height:35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" fillcolor="white [3212]" stroked="f" strokeweight="1pt"/>
            </w:pict>
          </mc:Fallback>
        </mc:AlternateContent>
      </w:r>
      <w:r w:rsidR="00E516E8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49E5F4" wp14:editId="6923D923">
                <wp:simplePos x="0" y="0"/>
                <wp:positionH relativeFrom="column">
                  <wp:posOffset>2769870</wp:posOffset>
                </wp:positionH>
                <wp:positionV relativeFrom="paragraph">
                  <wp:posOffset>2945130</wp:posOffset>
                </wp:positionV>
                <wp:extent cx="2026920" cy="411480"/>
                <wp:effectExtent l="0" t="0" r="0" b="76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21216" id="矩形 9" o:spid="_x0000_s1026" style="position:absolute;margin-left:218.1pt;margin-top:231.9pt;width:159.6pt;height:3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" fillcolor="white [3212]" stroked="f" strokeweight="1pt"/>
            </w:pict>
          </mc:Fallback>
        </mc:AlternateContent>
      </w:r>
      <w:r w:rsidR="001431DF">
        <w:drawing>
          <wp:inline distT="0" distB="0" distL="0" distR="0" wp14:anchorId="4A484315" wp14:editId="562A7C3C">
            <wp:extent cx="6120130" cy="5064125"/>
            <wp:effectExtent l="0" t="0" r="0" b="317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圖2.5　校園災害防救組織架構圖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B1E5" w14:textId="780E0DE6" w:rsidR="00037937" w:rsidRPr="001F08D0" w:rsidRDefault="00037937" w:rsidP="00037937">
      <w:pPr>
        <w:pStyle w:val="aff"/>
      </w:pPr>
      <w:bookmarkStart w:id="118" w:name="_Ref38359033"/>
      <w:bookmarkStart w:id="119" w:name="_Toc45879685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5</w:t>
      </w:r>
      <w:r w:rsidRPr="001F08D0">
        <w:fldChar w:fldCharType="end"/>
      </w:r>
      <w:bookmarkEnd w:id="118"/>
      <w:r w:rsidRPr="001F08D0">
        <w:rPr>
          <w:rFonts w:hint="eastAsia"/>
        </w:rPr>
        <w:t xml:space="preserve">　校園災害防救組織架構</w:t>
      </w:r>
      <w:bookmarkEnd w:id="119"/>
    </w:p>
    <w:p w14:paraId="4165D5C0" w14:textId="086B14A0" w:rsidR="00037937" w:rsidRPr="001F08D0" w:rsidRDefault="00037937" w:rsidP="00037937">
      <w:pPr>
        <w:pStyle w:val="af7"/>
        <w:spacing w:before="180" w:after="36"/>
      </w:pPr>
      <w:bookmarkStart w:id="120" w:name="_Ref38280232"/>
      <w:bookmarkStart w:id="121" w:name="_Toc59720938"/>
      <w:bookmarkStart w:id="122" w:name="_Hlk20406947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2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6</w:t>
      </w:r>
      <w:r w:rsidRPr="001F08D0">
        <w:fldChar w:fldCharType="end"/>
      </w:r>
      <w:bookmarkEnd w:id="120"/>
      <w:r w:rsidRPr="001F08D0">
        <w:rPr>
          <w:rFonts w:hint="eastAsia"/>
        </w:rPr>
        <w:t xml:space="preserve">　平時減災整備工作分配表</w:t>
      </w:r>
      <w:bookmarkEnd w:id="121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1F08D0" w:rsidRPr="001F08D0" w14:paraId="629272BC" w14:textId="77777777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3" w:name="_Hlk40370386"/>
            <w:bookmarkStart w:id="124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14:paraId="719B016C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14:paraId="214693C9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74882B8" w14:textId="669708D4"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09FA3885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校長室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29FAFA48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8" w:type="pct"/>
          </w:tcPr>
          <w:p w14:paraId="241ED529" w14:textId="77777777"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1F08D0" w14:paraId="6252F83F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BA04A48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31D2E8BF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436AFAC7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8" w:type="pct"/>
            <w:vAlign w:val="center"/>
          </w:tcPr>
          <w:p w14:paraId="17B6FEA0" w14:textId="51D3B069" w:rsidR="00FC55D9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1F08D0" w:rsidRPr="001F08D0" w14:paraId="7EC98FBD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40A649A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DC22802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37F7F288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071A8E66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8" w:type="pct"/>
          </w:tcPr>
          <w:p w14:paraId="0EC487E0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1F08D0">
              <w:rPr>
                <w:rFonts w:hint="eastAsia"/>
                <w:color w:val="auto"/>
              </w:rPr>
              <w:t>颱</w:t>
            </w:r>
            <w:proofErr w:type="gramEnd"/>
            <w:r w:rsidRPr="001F08D0">
              <w:rPr>
                <w:rFonts w:hint="eastAsia"/>
                <w:color w:val="auto"/>
              </w:rPr>
              <w:t>洪等學校相關之災害防救計畫，並明訂各災害管理週期工作事項、執行人力。</w:t>
            </w:r>
          </w:p>
          <w:p w14:paraId="249D62A9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</w:t>
            </w:r>
            <w:proofErr w:type="gramStart"/>
            <w:r w:rsidRPr="001F08D0">
              <w:rPr>
                <w:rFonts w:hint="eastAsia"/>
                <w:color w:val="auto"/>
              </w:rPr>
              <w:t>救圖資</w:t>
            </w:r>
            <w:proofErr w:type="gramEnd"/>
            <w:r w:rsidRPr="001F08D0">
              <w:rPr>
                <w:rFonts w:hint="eastAsia"/>
                <w:color w:val="auto"/>
              </w:rPr>
              <w:t>，如校園防災地圖等。</w:t>
            </w:r>
          </w:p>
          <w:p w14:paraId="44DEAF68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1F08D0">
              <w:rPr>
                <w:rFonts w:hint="eastAsia"/>
                <w:color w:val="auto"/>
              </w:rPr>
              <w:t>綜整工作</w:t>
            </w:r>
            <w:proofErr w:type="gramEnd"/>
            <w:r w:rsidRPr="001F08D0">
              <w:rPr>
                <w:rFonts w:hint="eastAsia"/>
                <w:color w:val="auto"/>
              </w:rPr>
              <w:t>成果及檢討。</w:t>
            </w:r>
          </w:p>
          <w:p w14:paraId="28B69046" w14:textId="17758D38"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</w:t>
            </w:r>
            <w:r w:rsidR="00C53DD2" w:rsidRPr="001F08D0">
              <w:rPr>
                <w:rFonts w:hint="eastAsia"/>
                <w:color w:val="auto"/>
              </w:rPr>
              <w:t>遇</w:t>
            </w:r>
            <w:r w:rsidRPr="001F08D0">
              <w:rPr>
                <w:rFonts w:hint="eastAsia"/>
                <w:color w:val="auto"/>
              </w:rPr>
              <w:t>災害發生之虞，</w:t>
            </w:r>
            <w:r w:rsidR="00C53DD2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召開緊急會議，確保各項應變作為</w:t>
            </w:r>
            <w:proofErr w:type="gramStart"/>
            <w:r w:rsidR="00033B47" w:rsidRPr="001F08D0">
              <w:rPr>
                <w:rFonts w:hint="eastAsia"/>
                <w:color w:val="auto"/>
              </w:rPr>
              <w:t>布</w:t>
            </w:r>
            <w:r w:rsidRPr="001F08D0">
              <w:rPr>
                <w:rFonts w:hint="eastAsia"/>
                <w:color w:val="auto"/>
              </w:rPr>
              <w:t>署</w:t>
            </w:r>
            <w:proofErr w:type="gramEnd"/>
            <w:r w:rsidRPr="001F08D0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1F08D0" w:rsidRPr="001F08D0" w14:paraId="50D1BD7C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59C3C59" w14:textId="77777777"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426794CA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教務處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4F41781D" w:rsidR="00FC55D9" w:rsidRPr="001F08D0" w:rsidRDefault="00051523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8" w:type="pct"/>
          </w:tcPr>
          <w:p w14:paraId="40FF2D53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14:paraId="187AB115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</w:t>
            </w:r>
            <w:proofErr w:type="gramStart"/>
            <w:r w:rsidRPr="001F08D0">
              <w:rPr>
                <w:rFonts w:hint="eastAsia"/>
                <w:color w:val="auto"/>
              </w:rPr>
              <w:t>務</w:t>
            </w:r>
            <w:proofErr w:type="gramEnd"/>
            <w:r w:rsidRPr="001F08D0">
              <w:rPr>
                <w:rFonts w:hint="eastAsia"/>
                <w:color w:val="auto"/>
              </w:rPr>
              <w:t>實施。</w:t>
            </w:r>
          </w:p>
          <w:p w14:paraId="3D5A6B43" w14:textId="74E5B071"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</w:t>
            </w:r>
            <w:r w:rsidR="00C53DD2" w:rsidRPr="001F08D0">
              <w:rPr>
                <w:rFonts w:hint="eastAsia"/>
                <w:color w:val="auto"/>
              </w:rPr>
              <w:t>環境與</w:t>
            </w:r>
            <w:r w:rsidRPr="001F08D0">
              <w:rPr>
                <w:rFonts w:hint="eastAsia"/>
                <w:color w:val="auto"/>
              </w:rPr>
              <w:t>災害特性，納入課程。</w:t>
            </w:r>
          </w:p>
        </w:tc>
      </w:tr>
      <w:tr w:rsidR="001F08D0" w:rsidRPr="001F08D0" w14:paraId="13CB91B4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95F1737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3DC3817D" w:rsidR="00407DF2" w:rsidRPr="001F08D0" w:rsidRDefault="0005152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0F7BF5E9" w:rsidR="00407DF2" w:rsidRPr="001F08D0" w:rsidRDefault="0005152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8" w:type="pct"/>
          </w:tcPr>
          <w:p w14:paraId="561C3935" w14:textId="41DC17D6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1F08D0">
              <w:rPr>
                <w:rFonts w:hint="eastAsia"/>
                <w:color w:val="auto"/>
              </w:rPr>
              <w:t>週</w:t>
            </w:r>
            <w:proofErr w:type="gramEnd"/>
            <w:r w:rsidRPr="001F08D0">
              <w:rPr>
                <w:rFonts w:hint="eastAsia"/>
                <w:color w:val="auto"/>
              </w:rPr>
              <w:t>系列宣導活動等年度重大工作事項及期程。</w:t>
            </w:r>
          </w:p>
        </w:tc>
      </w:tr>
      <w:tr w:rsidR="001F08D0" w:rsidRPr="001F08D0" w14:paraId="1B502EA1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3A16C01" w14:textId="77777777"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2B856C50" w:rsidR="00407DF2" w:rsidRPr="001F08D0" w:rsidRDefault="00417F4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5C17B068" w:rsidR="00407DF2" w:rsidRPr="001F08D0" w:rsidRDefault="00417F4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會計室</w:t>
            </w:r>
          </w:p>
        </w:tc>
        <w:tc>
          <w:tcPr>
            <w:tcW w:w="3148" w:type="pct"/>
          </w:tcPr>
          <w:p w14:paraId="028CA361" w14:textId="77777777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41029663" w14:textId="686480F9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1F08D0" w:rsidRPr="001F08D0" w14:paraId="14A284B0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6E19A815" w14:textId="2508B9F0" w:rsidR="00407DF2" w:rsidRPr="001F08D0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3807EEBC" w:rsidR="00407DF2" w:rsidRPr="001F08D0" w:rsidRDefault="0005152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03D868DF" w:rsidR="00407DF2" w:rsidRPr="001F08D0" w:rsidRDefault="00051523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</w:t>
            </w:r>
          </w:p>
        </w:tc>
        <w:tc>
          <w:tcPr>
            <w:tcW w:w="3148" w:type="pct"/>
          </w:tcPr>
          <w:p w14:paraId="68E0D6EF" w14:textId="1D59D036"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  <w:bookmarkEnd w:id="123"/>
      <w:bookmarkEnd w:id="124"/>
    </w:tbl>
    <w:p w14:paraId="1ED212D5" w14:textId="3009CC13" w:rsidR="00B35A56" w:rsidRPr="001F08D0" w:rsidRDefault="00B35A56" w:rsidP="00FC55D9">
      <w:pPr>
        <w:pStyle w:val="af2"/>
        <w:ind w:left="199" w:hangingChars="83" w:hanging="199"/>
      </w:pPr>
      <w:r w:rsidRPr="001F08D0">
        <w:br w:type="page"/>
      </w:r>
    </w:p>
    <w:p w14:paraId="61601A9A" w14:textId="3A26D8FF" w:rsidR="00E331F3" w:rsidRPr="00A97D09" w:rsidRDefault="00357E33" w:rsidP="009D6225">
      <w:pPr>
        <w:pStyle w:val="af7"/>
        <w:spacing w:before="180" w:after="36"/>
        <w:rPr>
          <w:color w:val="000000" w:themeColor="text1"/>
        </w:rPr>
      </w:pPr>
      <w:bookmarkStart w:id="125" w:name="_Ref33711999"/>
      <w:bookmarkStart w:id="126" w:name="_Ref40369688"/>
      <w:bookmarkStart w:id="127" w:name="_Toc34918028"/>
      <w:bookmarkStart w:id="128" w:name="_Ref40700601"/>
      <w:bookmarkStart w:id="129" w:name="_Toc59720939"/>
      <w:bookmarkEnd w:id="113"/>
      <w:bookmarkEnd w:id="122"/>
      <w:r w:rsidRPr="00A97D09">
        <w:rPr>
          <w:rFonts w:hint="eastAsia"/>
          <w:color w:val="000000" w:themeColor="text1"/>
        </w:rPr>
        <w:lastRenderedPageBreak/>
        <w:t>表</w:t>
      </w:r>
      <w:r w:rsidR="00E509BB" w:rsidRPr="00A97D09">
        <w:rPr>
          <w:color w:val="000000" w:themeColor="text1"/>
        </w:rPr>
        <w:fldChar w:fldCharType="begin"/>
      </w:r>
      <w:r w:rsidR="00E509BB" w:rsidRPr="00A97D09">
        <w:rPr>
          <w:color w:val="000000" w:themeColor="text1"/>
        </w:rPr>
        <w:instrText xml:space="preserve"> STYLEREF 1 \s </w:instrText>
      </w:r>
      <w:r w:rsidR="00E509BB" w:rsidRPr="00A97D09">
        <w:rPr>
          <w:color w:val="000000" w:themeColor="text1"/>
        </w:rPr>
        <w:fldChar w:fldCharType="separate"/>
      </w:r>
      <w:r w:rsidR="00B877FD">
        <w:rPr>
          <w:noProof/>
          <w:color w:val="000000" w:themeColor="text1"/>
        </w:rPr>
        <w:t>2</w:t>
      </w:r>
      <w:r w:rsidR="00E509BB" w:rsidRPr="00A97D09">
        <w:rPr>
          <w:noProof/>
          <w:color w:val="000000" w:themeColor="text1"/>
        </w:rPr>
        <w:fldChar w:fldCharType="end"/>
      </w:r>
      <w:r w:rsidRPr="00A97D09">
        <w:rPr>
          <w:color w:val="000000" w:themeColor="text1"/>
        </w:rPr>
        <w:t>.</w:t>
      </w:r>
      <w:r w:rsidRPr="00A97D09">
        <w:rPr>
          <w:color w:val="000000" w:themeColor="text1"/>
        </w:rPr>
        <w:fldChar w:fldCharType="begin"/>
      </w:r>
      <w:r w:rsidRPr="00A97D09">
        <w:rPr>
          <w:color w:val="000000" w:themeColor="text1"/>
        </w:rPr>
        <w:instrText xml:space="preserve"> SEQ </w:instrText>
      </w:r>
      <w:r w:rsidRPr="00A97D09">
        <w:rPr>
          <w:rFonts w:hint="eastAsia"/>
          <w:color w:val="000000" w:themeColor="text1"/>
        </w:rPr>
        <w:instrText>表</w:instrText>
      </w:r>
      <w:r w:rsidRPr="00A97D09">
        <w:rPr>
          <w:color w:val="000000" w:themeColor="text1"/>
        </w:rPr>
        <w:instrText xml:space="preserve"> \* ARABIC \s 1 </w:instrText>
      </w:r>
      <w:r w:rsidRPr="00A97D09">
        <w:rPr>
          <w:color w:val="000000" w:themeColor="text1"/>
        </w:rPr>
        <w:fldChar w:fldCharType="separate"/>
      </w:r>
      <w:r w:rsidR="00B877FD">
        <w:rPr>
          <w:noProof/>
          <w:color w:val="000000" w:themeColor="text1"/>
        </w:rPr>
        <w:t>7</w:t>
      </w:r>
      <w:r w:rsidRPr="00A97D09">
        <w:rPr>
          <w:color w:val="000000" w:themeColor="text1"/>
        </w:rPr>
        <w:fldChar w:fldCharType="end"/>
      </w:r>
      <w:bookmarkEnd w:id="125"/>
      <w:bookmarkEnd w:id="126"/>
      <w:r w:rsidRPr="00A97D09">
        <w:rPr>
          <w:rFonts w:hint="eastAsia"/>
          <w:color w:val="000000" w:themeColor="text1"/>
        </w:rPr>
        <w:t>.</w:t>
      </w:r>
      <w:r w:rsidRPr="00A97D09">
        <w:rPr>
          <w:color w:val="000000" w:themeColor="text1"/>
        </w:rPr>
        <w:t>1</w:t>
      </w:r>
      <w:r w:rsidRPr="00A97D09">
        <w:rPr>
          <w:rFonts w:hint="eastAsia"/>
          <w:color w:val="000000" w:themeColor="text1"/>
        </w:rPr>
        <w:t xml:space="preserve">　</w:t>
      </w:r>
      <w:bookmarkStart w:id="130" w:name="_Hlk21163075"/>
      <w:bookmarkStart w:id="131" w:name="_Hlk20407030"/>
      <w:r w:rsidR="008E256E" w:rsidRPr="00A97D09">
        <w:rPr>
          <w:rFonts w:hint="eastAsia"/>
          <w:color w:val="000000" w:themeColor="text1"/>
        </w:rPr>
        <w:t>緊急應變小組</w:t>
      </w:r>
      <w:bookmarkEnd w:id="130"/>
      <w:r w:rsidR="0085247E" w:rsidRPr="00A97D09">
        <w:rPr>
          <w:rFonts w:hint="eastAsia"/>
          <w:color w:val="000000" w:themeColor="text1"/>
        </w:rPr>
        <w:t>分</w:t>
      </w:r>
      <w:r w:rsidRPr="00A97D09">
        <w:rPr>
          <w:rFonts w:hint="eastAsia"/>
          <w:color w:val="000000" w:themeColor="text1"/>
        </w:rPr>
        <w:t>組表</w:t>
      </w:r>
      <w:bookmarkEnd w:id="127"/>
      <w:bookmarkEnd w:id="128"/>
      <w:bookmarkEnd w:id="129"/>
      <w:bookmarkEnd w:id="131"/>
    </w:p>
    <w:tbl>
      <w:tblPr>
        <w:tblW w:w="4555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11"/>
        <w:gridCol w:w="372"/>
        <w:gridCol w:w="920"/>
        <w:gridCol w:w="1352"/>
        <w:gridCol w:w="637"/>
        <w:gridCol w:w="1120"/>
        <w:gridCol w:w="3014"/>
      </w:tblGrid>
      <w:tr w:rsidR="00772796" w:rsidRPr="00A97D09" w14:paraId="0A8FCD12" w14:textId="77777777" w:rsidTr="00EC54C4">
        <w:trPr>
          <w:trHeight w:val="20"/>
          <w:tblHeader/>
          <w:jc w:val="center"/>
        </w:trPr>
        <w:tc>
          <w:tcPr>
            <w:tcW w:w="756" w:type="pct"/>
            <w:shd w:val="clear" w:color="auto" w:fill="D9D9D9" w:themeFill="background1" w:themeFillShade="D9"/>
            <w:vAlign w:val="center"/>
          </w:tcPr>
          <w:p w14:paraId="6E75E90B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bookmarkStart w:id="132" w:name="_Hlk37674696"/>
            <w:bookmarkStart w:id="133" w:name="_Hlk37674736"/>
            <w:bookmarkStart w:id="134" w:name="_Hlk40700499"/>
            <w:bookmarkStart w:id="135" w:name="_Hlk40370406"/>
            <w:bookmarkStart w:id="136" w:name="_Toc11163084"/>
            <w:r w:rsidRPr="00A97D09">
              <w:rPr>
                <w:rFonts w:hint="eastAsia"/>
                <w:b/>
                <w:color w:val="000000" w:themeColor="text1"/>
              </w:rPr>
              <w:t>組別</w:t>
            </w:r>
          </w:p>
        </w:tc>
        <w:tc>
          <w:tcPr>
            <w:tcW w:w="218" w:type="pct"/>
            <w:shd w:val="clear" w:color="auto" w:fill="D9D9D9" w:themeFill="background1" w:themeFillShade="D9"/>
            <w:vAlign w:val="center"/>
          </w:tcPr>
          <w:p w14:paraId="3C7A3279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職務</w:t>
            </w:r>
          </w:p>
        </w:tc>
        <w:tc>
          <w:tcPr>
            <w:tcW w:w="532" w:type="pct"/>
            <w:shd w:val="clear" w:color="auto" w:fill="D9D9D9"/>
            <w:vAlign w:val="center"/>
          </w:tcPr>
          <w:p w14:paraId="36EF1FF4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姓名</w:t>
            </w:r>
          </w:p>
        </w:tc>
        <w:tc>
          <w:tcPr>
            <w:tcW w:w="748" w:type="pct"/>
            <w:shd w:val="clear" w:color="auto" w:fill="D9D9D9"/>
            <w:vAlign w:val="center"/>
          </w:tcPr>
          <w:p w14:paraId="0EA99EDF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手機</w:t>
            </w:r>
          </w:p>
        </w:tc>
        <w:tc>
          <w:tcPr>
            <w:tcW w:w="369" w:type="pct"/>
            <w:shd w:val="clear" w:color="auto" w:fill="D9D9D9"/>
            <w:vAlign w:val="center"/>
          </w:tcPr>
          <w:p w14:paraId="1C409294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職稱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7443E8C4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所在建築物</w:t>
            </w:r>
            <w:r w:rsidRPr="00A97D09">
              <w:rPr>
                <w:rFonts w:hint="eastAsia"/>
                <w:b/>
                <w:color w:val="000000" w:themeColor="text1"/>
              </w:rPr>
              <w:t>/</w:t>
            </w:r>
            <w:r w:rsidRPr="00A97D09">
              <w:rPr>
                <w:rFonts w:hint="eastAsia"/>
                <w:b/>
                <w:color w:val="000000" w:themeColor="text1"/>
              </w:rPr>
              <w:t>樓層</w:t>
            </w:r>
          </w:p>
        </w:tc>
        <w:tc>
          <w:tcPr>
            <w:tcW w:w="1731" w:type="pct"/>
            <w:shd w:val="clear" w:color="auto" w:fill="D9D9D9"/>
            <w:vAlign w:val="center"/>
          </w:tcPr>
          <w:p w14:paraId="4603603D" w14:textId="77777777" w:rsidR="00772796" w:rsidRPr="00A97D09" w:rsidRDefault="00772796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負責工作</w:t>
            </w:r>
          </w:p>
        </w:tc>
      </w:tr>
      <w:tr w:rsidR="00772796" w:rsidRPr="00A97D09" w14:paraId="1588834E" w14:textId="77777777" w:rsidTr="00EC54C4">
        <w:trPr>
          <w:trHeight w:val="20"/>
          <w:jc w:val="center"/>
        </w:trPr>
        <w:tc>
          <w:tcPr>
            <w:tcW w:w="974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指揮官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F865F96" w14:textId="3F8140C1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林文勝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10DC3C7" w14:textId="232B2227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0988505137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081C6B4F" w14:textId="548E8C38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校長</w:t>
            </w:r>
          </w:p>
        </w:tc>
        <w:tc>
          <w:tcPr>
            <w:tcW w:w="646" w:type="pct"/>
            <w:vAlign w:val="center"/>
          </w:tcPr>
          <w:p w14:paraId="454D6A26" w14:textId="71B5C94F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2" w:type="pct"/>
            <w:vAlign w:val="center"/>
          </w:tcPr>
          <w:p w14:paraId="5B21F6F8" w14:textId="77777777" w:rsidR="00772796" w:rsidRPr="00A97D09" w:rsidRDefault="0077279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負責指揮、督導、協調。</w:t>
            </w:r>
          </w:p>
          <w:p w14:paraId="410C7244" w14:textId="0E147D51" w:rsidR="00772796" w:rsidRPr="00A97D09" w:rsidRDefault="0077279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依情況調動各分組間相互支援。</w:t>
            </w:r>
          </w:p>
        </w:tc>
      </w:tr>
      <w:tr w:rsidR="00772796" w:rsidRPr="00A97D09" w14:paraId="5E5B3388" w14:textId="77777777" w:rsidTr="00EC54C4">
        <w:trPr>
          <w:trHeight w:val="20"/>
          <w:jc w:val="center"/>
        </w:trPr>
        <w:tc>
          <w:tcPr>
            <w:tcW w:w="972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指揮官代理人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D3221D" w14:textId="2A16B5A5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薛錫鴻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FD0723A" w14:textId="2D6E591A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0906730116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6ABADDAE" w14:textId="7FCA4D04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教務主任</w:t>
            </w:r>
          </w:p>
        </w:tc>
        <w:tc>
          <w:tcPr>
            <w:tcW w:w="646" w:type="pct"/>
            <w:vAlign w:val="center"/>
          </w:tcPr>
          <w:p w14:paraId="1DD74869" w14:textId="62291328" w:rsidR="00772796" w:rsidRPr="00A97D09" w:rsidRDefault="0077279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Align w:val="center"/>
          </w:tcPr>
          <w:p w14:paraId="44CBED4B" w14:textId="7A07216F" w:rsidR="00772796" w:rsidRPr="00A97D09" w:rsidRDefault="00772796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於校長不在學校或因故無法執行指揮官職務時，擔任指揮官之任務。</w:t>
            </w:r>
          </w:p>
        </w:tc>
      </w:tr>
      <w:tr w:rsidR="00772796" w:rsidRPr="00A97D09" w14:paraId="0D4F063F" w14:textId="77777777" w:rsidTr="00EC54C4">
        <w:trPr>
          <w:trHeight w:val="20"/>
          <w:jc w:val="center"/>
        </w:trPr>
        <w:tc>
          <w:tcPr>
            <w:tcW w:w="972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772796" w:rsidRPr="00A97D09" w:rsidRDefault="00772796" w:rsidP="00092513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發言人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E7297A" w14:textId="3E1761DC" w:rsidR="00772796" w:rsidRPr="00A97D09" w:rsidRDefault="00772796" w:rsidP="0009251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盧美文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792ED242" w14:textId="586BF3D3" w:rsidR="00772796" w:rsidRPr="00A97D09" w:rsidRDefault="00772796" w:rsidP="0009251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0955660220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14451CE0" w14:textId="4075C1AA" w:rsidR="00772796" w:rsidRPr="00A97D09" w:rsidRDefault="00772796" w:rsidP="0009251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教務主任</w:t>
            </w:r>
          </w:p>
        </w:tc>
        <w:tc>
          <w:tcPr>
            <w:tcW w:w="646" w:type="pct"/>
            <w:vAlign w:val="center"/>
          </w:tcPr>
          <w:p w14:paraId="3A718156" w14:textId="7BB80791" w:rsidR="00772796" w:rsidRPr="00A97D09" w:rsidRDefault="00772796" w:rsidP="00092513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Align w:val="center"/>
          </w:tcPr>
          <w:p w14:paraId="6015004A" w14:textId="77777777" w:rsidR="00772796" w:rsidRPr="00A97D09" w:rsidRDefault="00772796" w:rsidP="00092513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負責統一對外發言。</w:t>
            </w:r>
          </w:p>
          <w:p w14:paraId="36BBA1EE" w14:textId="7172F872" w:rsidR="00772796" w:rsidRPr="00A97D09" w:rsidRDefault="00772796" w:rsidP="00092513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呈報上級主管相關通報事宜。</w:t>
            </w:r>
          </w:p>
          <w:p w14:paraId="25D23BDB" w14:textId="6049AC47" w:rsidR="00772796" w:rsidRPr="00A97D09" w:rsidRDefault="00772796" w:rsidP="00092513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襄助指揮官指揮、督導及協調等事宜。</w:t>
            </w:r>
          </w:p>
        </w:tc>
      </w:tr>
      <w:tr w:rsidR="00EC54C4" w:rsidRPr="00A97D09" w14:paraId="59BD5EAE" w14:textId="77777777" w:rsidTr="00EC54C4">
        <w:trPr>
          <w:trHeight w:val="20"/>
          <w:jc w:val="center"/>
        </w:trPr>
        <w:tc>
          <w:tcPr>
            <w:tcW w:w="756" w:type="pct"/>
            <w:vMerge w:val="restart"/>
            <w:shd w:val="clear" w:color="auto" w:fill="D9D9D9" w:themeFill="background1" w:themeFillShade="D9"/>
            <w:vAlign w:val="center"/>
          </w:tcPr>
          <w:p w14:paraId="53FF38E9" w14:textId="2A5FF397" w:rsidR="00EC54C4" w:rsidRPr="00A97D09" w:rsidRDefault="00295DB0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搶救</w:t>
            </w:r>
            <w:r w:rsidR="00EC54C4" w:rsidRPr="00A97D09">
              <w:rPr>
                <w:rFonts w:hint="eastAsia"/>
                <w:b/>
                <w:color w:val="000000" w:themeColor="text1"/>
              </w:rPr>
              <w:t>組</w:t>
            </w:r>
          </w:p>
          <w:p w14:paraId="7F8A505E" w14:textId="3F2EEB5C" w:rsidR="00EC54C4" w:rsidRPr="00A97D09" w:rsidRDefault="00EC54C4" w:rsidP="009F36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783A290C" w14:textId="77777777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組長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A4597C9" w14:textId="46FE4554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盧美文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ADCDF8D" w14:textId="6748D9EB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0955660220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5678DC6B" w14:textId="0B38B23B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教務主任</w:t>
            </w:r>
          </w:p>
        </w:tc>
        <w:tc>
          <w:tcPr>
            <w:tcW w:w="646" w:type="pct"/>
            <w:vAlign w:val="center"/>
          </w:tcPr>
          <w:p w14:paraId="75ACD78C" w14:textId="79B70E49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Merge w:val="restart"/>
            <w:vAlign w:val="center"/>
          </w:tcPr>
          <w:p w14:paraId="2D50CFA2" w14:textId="77777777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平時急救常識宣導。</w:t>
            </w:r>
          </w:p>
          <w:p w14:paraId="103A3C04" w14:textId="77777777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檢修與保養救災相關裝備。</w:t>
            </w:r>
          </w:p>
          <w:p w14:paraId="251D27D7" w14:textId="17ADC669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受災教職員工生之搶救及搜救。</w:t>
            </w:r>
          </w:p>
          <w:p w14:paraId="6A8E3A65" w14:textId="77777777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清除障礙物協助逃生。</w:t>
            </w:r>
          </w:p>
          <w:p w14:paraId="6D6325FB" w14:textId="00A15C47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協助疏散未能及時避難之教職員工生。</w:t>
            </w:r>
          </w:p>
          <w:p w14:paraId="495DB0C3" w14:textId="21170A53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關閉校區總電源及瓦斯。</w:t>
            </w:r>
          </w:p>
          <w:p w14:paraId="0BF3E1A8" w14:textId="7D8854A2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設置警示標誌及交通管制。</w:t>
            </w:r>
          </w:p>
          <w:p w14:paraId="7223C428" w14:textId="1BD35E3C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毀損建</w:t>
            </w:r>
            <w:bookmarkStart w:id="137" w:name="_Hlk41468388"/>
            <w:r w:rsidRPr="00A97D09">
              <w:rPr>
                <w:rFonts w:hint="eastAsia"/>
                <w:color w:val="000000" w:themeColor="text1"/>
              </w:rPr>
              <w:t>築</w:t>
            </w:r>
            <w:bookmarkEnd w:id="137"/>
            <w:r w:rsidRPr="00A97D09">
              <w:rPr>
                <w:rFonts w:hint="eastAsia"/>
                <w:color w:val="000000" w:themeColor="text1"/>
              </w:rPr>
              <w:t>物與設施之警示標誌。</w:t>
            </w:r>
          </w:p>
          <w:p w14:paraId="40CCB0A1" w14:textId="2D8BA6F6" w:rsidR="00EC54C4" w:rsidRPr="00A97D09" w:rsidRDefault="00EC54C4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支援避難引導組及搬運防災救急箱器材。</w:t>
            </w:r>
          </w:p>
          <w:p w14:paraId="66F17FB6" w14:textId="0FB5009A" w:rsidR="00EC54C4" w:rsidRPr="00A97D09" w:rsidRDefault="00EC54C4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如發生火災，研判火勢，必要時使用滅火器、</w:t>
            </w:r>
            <w:bookmarkStart w:id="138" w:name="_Hlk39652231"/>
            <w:r w:rsidRPr="00A97D09">
              <w:rPr>
                <w:rFonts w:hint="eastAsia"/>
                <w:color w:val="000000" w:themeColor="text1"/>
              </w:rPr>
              <w:t>室內</w:t>
            </w:r>
            <w:bookmarkEnd w:id="138"/>
            <w:r w:rsidRPr="00A97D09">
              <w:rPr>
                <w:rFonts w:hint="eastAsia"/>
                <w:color w:val="000000" w:themeColor="text1"/>
              </w:rPr>
              <w:t>消防栓進行初期滅火工作。</w:t>
            </w:r>
          </w:p>
        </w:tc>
      </w:tr>
      <w:tr w:rsidR="00EC54C4" w:rsidRPr="00A97D09" w14:paraId="583E0635" w14:textId="77777777" w:rsidTr="00EC54C4">
        <w:trPr>
          <w:trHeight w:val="20"/>
          <w:jc w:val="center"/>
        </w:trPr>
        <w:tc>
          <w:tcPr>
            <w:tcW w:w="756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7" w:type="pct"/>
            <w:vMerge w:val="restart"/>
            <w:shd w:val="clear" w:color="auto" w:fill="D9D9D9" w:themeFill="background1" w:themeFillShade="D9"/>
            <w:vAlign w:val="center"/>
          </w:tcPr>
          <w:p w14:paraId="256D0BC9" w14:textId="77777777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組員</w:t>
            </w:r>
          </w:p>
        </w:tc>
        <w:tc>
          <w:tcPr>
            <w:tcW w:w="532" w:type="pct"/>
            <w:vMerge w:val="restart"/>
            <w:shd w:val="clear" w:color="auto" w:fill="auto"/>
            <w:vAlign w:val="center"/>
          </w:tcPr>
          <w:p w14:paraId="37F1E759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F3B6E3C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9BDF1C7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28B0E6D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A01248C" w14:textId="5D885754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何順生</w:t>
            </w:r>
          </w:p>
          <w:p w14:paraId="2FFDC46D" w14:textId="1664B7FD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2541710" w14:textId="77777777" w:rsidR="00EC54C4" w:rsidRPr="00A97D09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林憶</w:t>
            </w:r>
            <w:proofErr w:type="gramStart"/>
            <w:r w:rsidRPr="00A97D09">
              <w:rPr>
                <w:rFonts w:hint="eastAsia"/>
                <w:color w:val="000000" w:themeColor="text1"/>
              </w:rPr>
              <w:t>旻</w:t>
            </w:r>
            <w:proofErr w:type="gramEnd"/>
          </w:p>
          <w:p w14:paraId="4C8C95B4" w14:textId="6E3D9392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A97D09">
              <w:rPr>
                <w:rFonts w:hint="eastAsia"/>
                <w:color w:val="000000" w:themeColor="text1"/>
              </w:rPr>
              <w:t>梁芳緩</w:t>
            </w:r>
            <w:proofErr w:type="gramEnd"/>
          </w:p>
          <w:p w14:paraId="4B533F66" w14:textId="23F244E2" w:rsidR="00EC54C4" w:rsidRDefault="00B17A6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周大中</w:t>
            </w:r>
          </w:p>
          <w:p w14:paraId="26274790" w14:textId="2E4D6AD8" w:rsidR="00EC54C4" w:rsidRDefault="007D68E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黃文國</w:t>
            </w:r>
          </w:p>
          <w:p w14:paraId="44A536F1" w14:textId="72967D12" w:rsidR="00EC54C4" w:rsidRDefault="009D3FE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陳雅婷</w:t>
            </w:r>
          </w:p>
          <w:p w14:paraId="3B5C66CB" w14:textId="28F36403" w:rsidR="00EC54C4" w:rsidRDefault="006F084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許家倪</w:t>
            </w:r>
          </w:p>
          <w:p w14:paraId="2D5E1520" w14:textId="5C7B4F9C" w:rsidR="00EC54C4" w:rsidRDefault="009C02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張椀詞</w:t>
            </w:r>
          </w:p>
          <w:p w14:paraId="320C285C" w14:textId="4DC8ECC1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AE8CE83" w14:textId="77777777" w:rsidR="00EC54C4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981699A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02A61C7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D604D2E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596DB02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281E2DB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EF8C99E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9E96D35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E16A030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B7D458D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A0FD390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0F4607B" w14:textId="639A7244" w:rsidR="007E5805" w:rsidRPr="007E5805" w:rsidRDefault="00340D3F" w:rsidP="007E5805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許</w:t>
            </w:r>
            <w:proofErr w:type="gramStart"/>
            <w:r>
              <w:rPr>
                <w:rFonts w:hint="eastAsia"/>
                <w:color w:val="000000" w:themeColor="text1"/>
              </w:rPr>
              <w:t>郁</w:t>
            </w:r>
            <w:proofErr w:type="gramEnd"/>
            <w:r>
              <w:rPr>
                <w:rFonts w:hint="eastAsia"/>
                <w:color w:val="000000" w:themeColor="text1"/>
              </w:rPr>
              <w:t>珮</w:t>
            </w:r>
          </w:p>
          <w:p w14:paraId="6369DD68" w14:textId="0AB8AEA0" w:rsidR="007E5805" w:rsidRPr="00A97D09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748" w:type="pct"/>
            <w:vMerge w:val="restart"/>
            <w:shd w:val="clear" w:color="auto" w:fill="auto"/>
            <w:vAlign w:val="center"/>
          </w:tcPr>
          <w:p w14:paraId="3D750F7A" w14:textId="7FAD7109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BD66AF8" w14:textId="1579421B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7E9C173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189024E" w14:textId="77777777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AFB5853" w14:textId="77777777" w:rsidR="00EC54C4" w:rsidRPr="00A97D09" w:rsidRDefault="00EC54C4" w:rsidP="00EC54C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0915097371</w:t>
            </w:r>
          </w:p>
          <w:p w14:paraId="2677D56C" w14:textId="237A33F0" w:rsidR="00EC54C4" w:rsidRDefault="00EC54C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67E0BBF" w14:textId="77777777" w:rsidR="00EC54C4" w:rsidRPr="00A97D09" w:rsidRDefault="00EC54C4" w:rsidP="00EC54C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0917162313</w:t>
            </w:r>
          </w:p>
          <w:p w14:paraId="44D0FDA5" w14:textId="65EC0A1E" w:rsidR="00EC54C4" w:rsidRDefault="00B452B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983200186</w:t>
            </w:r>
          </w:p>
          <w:p w14:paraId="7DD3D43C" w14:textId="28DC7134" w:rsidR="00EC54C4" w:rsidRPr="00A97D09" w:rsidRDefault="00B17A6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0918127759</w:t>
            </w:r>
          </w:p>
          <w:p w14:paraId="6A27F256" w14:textId="43CEAF62" w:rsidR="00EC54C4" w:rsidRDefault="002702CB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0955615578</w:t>
            </w:r>
          </w:p>
          <w:p w14:paraId="7193D916" w14:textId="30A0E3D5" w:rsidR="00EC54C4" w:rsidRDefault="009D3FEB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0919973515</w:t>
            </w:r>
          </w:p>
          <w:p w14:paraId="22400B64" w14:textId="57790CCA" w:rsidR="00EC54C4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</w:t>
            </w:r>
            <w:r w:rsidR="006F0845">
              <w:rPr>
                <w:rFonts w:hint="eastAsia"/>
                <w:color w:val="000000" w:themeColor="text1"/>
              </w:rPr>
              <w:t>07402505</w:t>
            </w:r>
          </w:p>
          <w:p w14:paraId="69D61F3F" w14:textId="54ADA265" w:rsidR="00EC54C4" w:rsidRDefault="009C0269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0908166173</w:t>
            </w:r>
          </w:p>
          <w:p w14:paraId="70720042" w14:textId="77777777" w:rsidR="00EC54C4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B5354D2" w14:textId="77777777" w:rsidR="00EC54C4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410EC93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D6F55CE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23C9181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1287281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AE07BE1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FCBE283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A53DCF7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612F48D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C495482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368EC83" w14:textId="77777777" w:rsidR="007E5805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E5701FE" w14:textId="0BD102C3" w:rsidR="007E5805" w:rsidRPr="007E5805" w:rsidRDefault="007E5805" w:rsidP="007E5805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7E5805">
              <w:rPr>
                <w:rFonts w:hint="eastAsia"/>
                <w:color w:val="000000" w:themeColor="text1"/>
              </w:rPr>
              <w:t>09</w:t>
            </w:r>
            <w:r w:rsidR="00340D3F">
              <w:rPr>
                <w:rFonts w:hint="eastAsia"/>
                <w:color w:val="000000" w:themeColor="text1"/>
              </w:rPr>
              <w:t>08931829</w:t>
            </w:r>
          </w:p>
          <w:p w14:paraId="6F5FD23E" w14:textId="1A2047A3" w:rsidR="007E5805" w:rsidRPr="00A97D09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D548BA9" w14:textId="63A86147" w:rsidR="0079326B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DA8D42F" w14:textId="6668B0C7" w:rsidR="0079326B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9529F21" w14:textId="0B7F186C" w:rsidR="0079326B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5D8A068" w14:textId="6F6D1E25" w:rsidR="0079326B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82A6B59" w14:textId="220815B0" w:rsidR="0079326B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教學</w:t>
            </w:r>
          </w:p>
          <w:p w14:paraId="3812A0BA" w14:textId="6959593C" w:rsidR="0079326B" w:rsidRPr="00A97D09" w:rsidRDefault="0079326B" w:rsidP="0079326B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組長</w:t>
            </w:r>
          </w:p>
          <w:p w14:paraId="39078C6C" w14:textId="2CB774B2" w:rsidR="000A29EF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教師</w:t>
            </w:r>
          </w:p>
          <w:p w14:paraId="76A6F0B9" w14:textId="3DBD544B" w:rsidR="000A29EF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教師</w:t>
            </w:r>
          </w:p>
          <w:p w14:paraId="305D5F6C" w14:textId="0C64E2C1" w:rsidR="000A29EF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0D956323" w14:textId="455A8146" w:rsidR="000A29EF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67A83F46" w14:textId="6F6D1659" w:rsidR="000A29EF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217ECB74" w14:textId="79410702" w:rsidR="000A29EF" w:rsidRDefault="0025524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教師</w:t>
            </w:r>
          </w:p>
          <w:p w14:paraId="02DF1FE7" w14:textId="21E185D3" w:rsidR="000A29EF" w:rsidRDefault="009C02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0D5704F8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B27AEA6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F843016" w14:textId="77777777" w:rsidR="0079326B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F125FDE" w14:textId="77777777" w:rsidR="0079326B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B692503" w14:textId="77777777" w:rsidR="0079326B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CE2C224" w14:textId="77777777" w:rsidR="0079326B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A119134" w14:textId="70D2AA78" w:rsidR="007E5805" w:rsidRPr="00A97D09" w:rsidRDefault="007E580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646" w:type="pct"/>
            <w:vAlign w:val="center"/>
          </w:tcPr>
          <w:p w14:paraId="079B0263" w14:textId="2D8B0E60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AB354D0" w14:textId="77777777" w:rsidR="0079326B" w:rsidRDefault="0079326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5866B1E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6570F83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7953AA4" w14:textId="77777777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79326B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79326B">
              <w:rPr>
                <w:rFonts w:hint="eastAsia"/>
                <w:color w:val="000000" w:themeColor="text1"/>
              </w:rPr>
              <w:t>/2</w:t>
            </w:r>
          </w:p>
          <w:p w14:paraId="454B1E77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7361336" w14:textId="0E07A9C0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79326B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善</w:t>
            </w:r>
            <w:r w:rsidRPr="0079326B">
              <w:rPr>
                <w:rFonts w:hint="eastAsia"/>
                <w:color w:val="000000" w:themeColor="text1"/>
              </w:rPr>
              <w:t>樓</w:t>
            </w:r>
            <w:r w:rsidRPr="0079326B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1</w:t>
            </w:r>
          </w:p>
          <w:p w14:paraId="756AB4FE" w14:textId="77DC682F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79326B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善</w:t>
            </w:r>
            <w:r w:rsidRPr="0079326B">
              <w:rPr>
                <w:rFonts w:hint="eastAsia"/>
                <w:color w:val="000000" w:themeColor="text1"/>
              </w:rPr>
              <w:t>樓</w:t>
            </w:r>
            <w:r w:rsidRPr="0079326B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1</w:t>
            </w:r>
          </w:p>
          <w:p w14:paraId="2A89CA5C" w14:textId="208D9933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79326B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美</w:t>
            </w:r>
            <w:r w:rsidRPr="0079326B">
              <w:rPr>
                <w:rFonts w:hint="eastAsia"/>
                <w:color w:val="000000" w:themeColor="text1"/>
              </w:rPr>
              <w:t>樓</w:t>
            </w:r>
            <w:proofErr w:type="gramEnd"/>
            <w:r w:rsidRPr="0079326B">
              <w:rPr>
                <w:rFonts w:hint="eastAsia"/>
                <w:color w:val="000000" w:themeColor="text1"/>
              </w:rPr>
              <w:t>/2</w:t>
            </w:r>
          </w:p>
          <w:p w14:paraId="6EDF11E9" w14:textId="3B041E99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79326B">
              <w:rPr>
                <w:rFonts w:hint="eastAsia"/>
                <w:color w:val="000000" w:themeColor="text1"/>
              </w:rPr>
              <w:t>至</w:t>
            </w:r>
            <w:r>
              <w:rPr>
                <w:rFonts w:hint="eastAsia"/>
                <w:color w:val="000000" w:themeColor="text1"/>
              </w:rPr>
              <w:t>美</w:t>
            </w:r>
            <w:r w:rsidRPr="0079326B">
              <w:rPr>
                <w:rFonts w:hint="eastAsia"/>
                <w:color w:val="000000" w:themeColor="text1"/>
              </w:rPr>
              <w:t>樓</w:t>
            </w:r>
            <w:proofErr w:type="gramEnd"/>
            <w:r w:rsidRPr="0079326B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3</w:t>
            </w:r>
          </w:p>
          <w:p w14:paraId="1D87F1CB" w14:textId="33053D38" w:rsidR="0079326B" w:rsidRPr="0079326B" w:rsidRDefault="0079326B" w:rsidP="0079326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至善</w:t>
            </w:r>
            <w:r w:rsidRPr="0079326B">
              <w:rPr>
                <w:rFonts w:hint="eastAsia"/>
                <w:color w:val="000000" w:themeColor="text1"/>
              </w:rPr>
              <w:t>樓</w:t>
            </w:r>
            <w:r w:rsidRPr="0079326B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12D01612" w14:textId="77777777" w:rsidR="0025524F" w:rsidRPr="0025524F" w:rsidRDefault="0025524F" w:rsidP="0025524F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25524F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25524F">
              <w:rPr>
                <w:rFonts w:hint="eastAsia"/>
                <w:color w:val="000000" w:themeColor="text1"/>
              </w:rPr>
              <w:t>/2</w:t>
            </w:r>
          </w:p>
          <w:p w14:paraId="75561908" w14:textId="2EFAE117" w:rsidR="000A29EF" w:rsidRPr="0079326B" w:rsidRDefault="009C02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C0269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9C0269">
              <w:rPr>
                <w:rFonts w:hint="eastAsia"/>
                <w:color w:val="000000" w:themeColor="text1"/>
              </w:rPr>
              <w:t>/2</w:t>
            </w:r>
          </w:p>
          <w:p w14:paraId="4B1FE1A9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548938C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A54BDD2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9D09FC3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BC6F849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FF13E8C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194CA7C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F9C4008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0E2920C" w14:textId="77777777" w:rsidR="000A29EF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EFC5B53" w14:textId="16E5971B" w:rsidR="000A29EF" w:rsidRPr="00A97D09" w:rsidRDefault="000A29EF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1732" w:type="pct"/>
            <w:vMerge/>
            <w:vAlign w:val="center"/>
          </w:tcPr>
          <w:p w14:paraId="3701B9B4" w14:textId="77777777" w:rsidR="00EC54C4" w:rsidRPr="00A97D09" w:rsidRDefault="00EC54C4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000000" w:themeColor="text1"/>
              </w:rPr>
            </w:pPr>
          </w:p>
        </w:tc>
      </w:tr>
      <w:tr w:rsidR="00EC54C4" w:rsidRPr="00A97D09" w14:paraId="69D80430" w14:textId="77777777" w:rsidTr="0000569A">
        <w:trPr>
          <w:trHeight w:val="20"/>
          <w:jc w:val="center"/>
        </w:trPr>
        <w:tc>
          <w:tcPr>
            <w:tcW w:w="756" w:type="pct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48BACCF" w14:textId="77777777" w:rsidR="00EC54C4" w:rsidRPr="00A97D09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8" w:type="pct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D715725" w14:textId="77777777" w:rsidR="00EC54C4" w:rsidRPr="00A97D09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532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2028E708" w14:textId="41289298" w:rsidR="00EC54C4" w:rsidRPr="00A97D09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</w:tc>
        <w:tc>
          <w:tcPr>
            <w:tcW w:w="748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5C33E769" w14:textId="78876FA9" w:rsidR="00EC54C4" w:rsidRPr="00A97D09" w:rsidRDefault="00EC54C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E418840" w14:textId="2A708B7A" w:rsidR="00EC54C4" w:rsidRPr="00A97D09" w:rsidRDefault="007E580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7E5805">
              <w:rPr>
                <w:rFonts w:hint="eastAsia"/>
                <w:color w:val="000000" w:themeColor="text1"/>
              </w:rPr>
              <w:t>護理師</w:t>
            </w:r>
          </w:p>
        </w:tc>
        <w:tc>
          <w:tcPr>
            <w:tcW w:w="646" w:type="pct"/>
            <w:vAlign w:val="center"/>
          </w:tcPr>
          <w:p w14:paraId="1135F397" w14:textId="77777777" w:rsidR="00EC54C4" w:rsidRDefault="00EC54C4" w:rsidP="004F1F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至美樓</w:t>
            </w:r>
            <w:proofErr w:type="gramEnd"/>
            <w:r>
              <w:rPr>
                <w:rFonts w:hint="eastAsia"/>
                <w:color w:val="000000" w:themeColor="text1"/>
              </w:rPr>
              <w:t>/1</w:t>
            </w:r>
          </w:p>
          <w:p w14:paraId="4314E8AD" w14:textId="677867E0" w:rsidR="00927F94" w:rsidRDefault="00927F94" w:rsidP="004F1F9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1731" w:type="pct"/>
            <w:vAlign w:val="center"/>
          </w:tcPr>
          <w:p w14:paraId="388A9BF1" w14:textId="77777777" w:rsidR="00EC54C4" w:rsidRPr="00A97D09" w:rsidRDefault="00EC54C4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設立醫護站。</w:t>
            </w:r>
          </w:p>
          <w:p w14:paraId="388D4425" w14:textId="77777777" w:rsidR="00EC54C4" w:rsidRPr="00A97D09" w:rsidRDefault="00EC54C4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針對傷患進行檢傷分類。</w:t>
            </w:r>
          </w:p>
          <w:p w14:paraId="1E7BFFE2" w14:textId="77777777" w:rsidR="00EC54C4" w:rsidRPr="00A97D09" w:rsidRDefault="00EC54C4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緊急基本急救、重傷患就醫護送。</w:t>
            </w:r>
          </w:p>
          <w:p w14:paraId="16143CAC" w14:textId="77777777" w:rsidR="00EC54C4" w:rsidRPr="00A97D09" w:rsidRDefault="00EC54C4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情緒支持、安撫及心理輔導。</w:t>
            </w:r>
          </w:p>
          <w:p w14:paraId="142EFE21" w14:textId="21685579" w:rsidR="00EC54C4" w:rsidRPr="00A97D09" w:rsidRDefault="00EC54C4" w:rsidP="00772796">
            <w:pPr>
              <w:pStyle w:val="afe"/>
              <w:spacing w:before="36" w:after="36"/>
              <w:ind w:leftChars="0" w:rightChars="10" w:right="24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登記傷患姓名、班級，建立傷患名冊。</w:t>
            </w:r>
          </w:p>
        </w:tc>
      </w:tr>
    </w:tbl>
    <w:p w14:paraId="5F8D7155" w14:textId="77777777" w:rsidR="00CB721F" w:rsidRDefault="00CB721F"/>
    <w:p w14:paraId="655F5B6A" w14:textId="77777777" w:rsidR="00CB721F" w:rsidRDefault="00CB721F"/>
    <w:tbl>
      <w:tblPr>
        <w:tblW w:w="4555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11"/>
        <w:gridCol w:w="367"/>
        <w:gridCol w:w="920"/>
        <w:gridCol w:w="1352"/>
        <w:gridCol w:w="637"/>
        <w:gridCol w:w="1120"/>
        <w:gridCol w:w="3019"/>
      </w:tblGrid>
      <w:tr w:rsidR="00772796" w:rsidRPr="00A97D09" w14:paraId="21692283" w14:textId="77777777" w:rsidTr="0000569A">
        <w:trPr>
          <w:trHeight w:val="20"/>
          <w:jc w:val="center"/>
        </w:trPr>
        <w:tc>
          <w:tcPr>
            <w:tcW w:w="756" w:type="pct"/>
            <w:vMerge w:val="restart"/>
            <w:shd w:val="clear" w:color="auto" w:fill="D9D9D9" w:themeFill="background1" w:themeFillShade="D9"/>
            <w:vAlign w:val="center"/>
          </w:tcPr>
          <w:p w14:paraId="5041A969" w14:textId="7B077BB6" w:rsidR="00772796" w:rsidRPr="00A97D09" w:rsidRDefault="00E27E37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27E37">
              <w:rPr>
                <w:rFonts w:hint="eastAsia"/>
                <w:b/>
                <w:color w:val="000000" w:themeColor="text1"/>
                <w:sz w:val="20"/>
                <w:szCs w:val="20"/>
              </w:rPr>
              <w:t>通報組</w:t>
            </w: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020D11B1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組長</w:t>
            </w:r>
          </w:p>
        </w:tc>
        <w:tc>
          <w:tcPr>
            <w:tcW w:w="53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C6008" w14:textId="60913699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田明智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CFD9B" w14:textId="49B7837E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0912995965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198A06F7" w14:textId="6D2DE84E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輔導主任</w:t>
            </w:r>
          </w:p>
        </w:tc>
        <w:tc>
          <w:tcPr>
            <w:tcW w:w="646" w:type="pct"/>
            <w:vAlign w:val="center"/>
          </w:tcPr>
          <w:p w14:paraId="5F39FB89" w14:textId="7A309035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Merge w:val="restart"/>
            <w:vAlign w:val="center"/>
          </w:tcPr>
          <w:p w14:paraId="1B60DCB7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通報地方救災、治安、醫療及聯絡有關人員等，並請求支援。</w:t>
            </w:r>
          </w:p>
          <w:p w14:paraId="6E000E47" w14:textId="6E859A76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通報教育行政主管機關（教育局處）、縣市政府災害應變中心、鄉</w:t>
            </w:r>
            <w:r w:rsidRPr="00A97D09">
              <w:rPr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鎮</w:t>
            </w:r>
            <w:r w:rsidRPr="00A97D09">
              <w:rPr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市</w:t>
            </w:r>
            <w:r w:rsidRPr="00A97D09">
              <w:rPr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區災害應變中心及教育部校園安全暨災害防救通報處理中心，已疏散人數、收容地點、災情等。</w:t>
            </w:r>
          </w:p>
          <w:p w14:paraId="1330A3AB" w14:textId="677872B6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負責蒐集、評估、傳播和使用有關於災害、資源與狀況發展的資訊。</w:t>
            </w:r>
          </w:p>
          <w:p w14:paraId="12D5932D" w14:textId="7C901F1F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回報災情狀況。</w:t>
            </w:r>
          </w:p>
          <w:p w14:paraId="4C03A3EC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啟動社區志工與家長協助。</w:t>
            </w:r>
          </w:p>
          <w:p w14:paraId="7F2AA0D6" w14:textId="42B4758B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學生家長必要之緊急聯繫。</w:t>
            </w:r>
          </w:p>
        </w:tc>
      </w:tr>
      <w:tr w:rsidR="00772796" w:rsidRPr="00A97D09" w14:paraId="7D8EDDFA" w14:textId="77777777" w:rsidTr="00EC54C4">
        <w:trPr>
          <w:trHeight w:val="20"/>
          <w:jc w:val="center"/>
        </w:trPr>
        <w:tc>
          <w:tcPr>
            <w:tcW w:w="756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7C341846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組員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CBD0D" w14:textId="1DF2EFD9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曾筱</w:t>
            </w:r>
            <w:proofErr w:type="gramStart"/>
            <w:r w:rsidRPr="00A97D09">
              <w:rPr>
                <w:rFonts w:ascii="標楷體" w:hAnsi="標楷體" w:hint="eastAsia"/>
                <w:color w:val="000000" w:themeColor="text1"/>
              </w:rPr>
              <w:t>棻</w:t>
            </w:r>
            <w:proofErr w:type="gramEnd"/>
          </w:p>
          <w:p w14:paraId="0BE8077D" w14:textId="77777777" w:rsidR="00927F94" w:rsidRPr="00A97D09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  <w:p w14:paraId="56FE79EC" w14:textId="10D6D692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黃蕙玲</w:t>
            </w:r>
          </w:p>
          <w:p w14:paraId="1CF2688C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  <w:p w14:paraId="05289B8A" w14:textId="46116FA5" w:rsidR="00B17A66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蔡欣怡</w:t>
            </w:r>
          </w:p>
          <w:p w14:paraId="77A865ED" w14:textId="0E3349E0" w:rsidR="00B17A66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呂惠君</w:t>
            </w:r>
          </w:p>
          <w:p w14:paraId="027A86E3" w14:textId="3C604656" w:rsidR="00B17A66" w:rsidRDefault="00340D3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劉麗雪</w:t>
            </w:r>
          </w:p>
          <w:p w14:paraId="6FFE113E" w14:textId="00AE331D" w:rsidR="0077182D" w:rsidRDefault="0077182D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簡</w:t>
            </w:r>
            <w:proofErr w:type="gramStart"/>
            <w:r>
              <w:rPr>
                <w:rFonts w:hint="eastAsia"/>
                <w:color w:val="000000" w:themeColor="text1"/>
              </w:rPr>
              <w:t>夙</w:t>
            </w:r>
            <w:proofErr w:type="gramEnd"/>
            <w:r>
              <w:rPr>
                <w:rFonts w:hint="eastAsia"/>
                <w:color w:val="000000" w:themeColor="text1"/>
              </w:rPr>
              <w:t>蓮</w:t>
            </w:r>
          </w:p>
          <w:p w14:paraId="33ED27D4" w14:textId="77777777" w:rsidR="0077182D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李宛蓉</w:t>
            </w:r>
          </w:p>
          <w:p w14:paraId="2A88815E" w14:textId="43197ED8" w:rsidR="000A29EF" w:rsidRDefault="005B35C0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王倩茹</w:t>
            </w:r>
          </w:p>
          <w:p w14:paraId="01AB75E5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BA7643D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B4CC3EF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577BF59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EFCD12A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5942572" w14:textId="4EF7441C" w:rsidR="000A29EF" w:rsidRPr="00A97D09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9843" w14:textId="2D8ECDDA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0918002906</w:t>
            </w:r>
          </w:p>
          <w:p w14:paraId="5A7BE468" w14:textId="77777777" w:rsidR="00927F94" w:rsidRPr="00A97D09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  <w:p w14:paraId="39C1B2DD" w14:textId="7E83F3C1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0960808245</w:t>
            </w:r>
          </w:p>
          <w:p w14:paraId="272B309F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5DDADA0" w14:textId="77777777" w:rsidR="00B17A66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0928586415</w:t>
            </w:r>
          </w:p>
          <w:p w14:paraId="4C664209" w14:textId="77777777" w:rsidR="00B17A66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0910313913</w:t>
            </w:r>
          </w:p>
          <w:p w14:paraId="1816CC39" w14:textId="0BFD8BB2" w:rsidR="00B17A66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</w:t>
            </w:r>
            <w:r w:rsidR="00340D3F">
              <w:rPr>
                <w:rFonts w:hint="eastAsia"/>
                <w:color w:val="000000" w:themeColor="text1"/>
              </w:rPr>
              <w:t>3</w:t>
            </w:r>
            <w:r>
              <w:rPr>
                <w:rFonts w:hint="eastAsia"/>
                <w:color w:val="000000" w:themeColor="text1"/>
              </w:rPr>
              <w:t>7</w:t>
            </w:r>
            <w:r w:rsidR="00340D3F">
              <w:rPr>
                <w:rFonts w:hint="eastAsia"/>
                <w:color w:val="000000" w:themeColor="text1"/>
              </w:rPr>
              <w:t>125448</w:t>
            </w:r>
          </w:p>
          <w:p w14:paraId="25EEE21D" w14:textId="77777777" w:rsidR="0077182D" w:rsidRDefault="0077182D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0933320576</w:t>
            </w:r>
          </w:p>
          <w:p w14:paraId="160FE1E7" w14:textId="05461E27" w:rsidR="000A29EF" w:rsidRDefault="007D68E3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0976555629</w:t>
            </w:r>
          </w:p>
          <w:p w14:paraId="4350F2EB" w14:textId="34AA115C" w:rsidR="000A29EF" w:rsidRDefault="005B35C0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0935550686</w:t>
            </w:r>
          </w:p>
          <w:p w14:paraId="4B21C78E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FF70577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AE7D4C7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4EB48DA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5D199C5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F6D7588" w14:textId="653C4FE3" w:rsidR="000A29EF" w:rsidRPr="00A97D09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29561ACF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訓育組長</w:t>
            </w:r>
          </w:p>
          <w:p w14:paraId="705E795C" w14:textId="699A8332" w:rsidR="00772796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教師</w:t>
            </w:r>
          </w:p>
          <w:p w14:paraId="27433876" w14:textId="77777777" w:rsidR="006F0845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76BD31C" w14:textId="2A649CB7" w:rsidR="000A29EF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4688E522" w14:textId="08302B08" w:rsidR="00927F94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3954056F" w14:textId="36E95307" w:rsidR="00927F94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36BECD6D" w14:textId="0793E57B" w:rsidR="000A29EF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52C1FEC8" w14:textId="38BC8065" w:rsidR="000A29EF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053B878B" w14:textId="69A080CA" w:rsidR="000A29EF" w:rsidRDefault="0090745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1E8BB29E" w14:textId="2E180C68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BA0C0D4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4C6E8BA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843C834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A08DB59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3B936AE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C61734F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055F5EE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542CAA2" w14:textId="1C5FC003" w:rsidR="000A29EF" w:rsidRPr="00A97D09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646" w:type="pct"/>
            <w:vAlign w:val="center"/>
          </w:tcPr>
          <w:p w14:paraId="4D415A3E" w14:textId="249C2B03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  <w:p w14:paraId="162AC592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ACA03F4" w14:textId="25A6C6A2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927F94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善</w:t>
            </w:r>
            <w:r w:rsidRPr="00927F94">
              <w:rPr>
                <w:rFonts w:hint="eastAsia"/>
                <w:color w:val="000000" w:themeColor="text1"/>
              </w:rPr>
              <w:t>樓</w:t>
            </w:r>
            <w:r w:rsidRPr="00927F94">
              <w:rPr>
                <w:rFonts w:hint="eastAsia"/>
                <w:color w:val="000000" w:themeColor="text1"/>
              </w:rPr>
              <w:t>/2</w:t>
            </w:r>
          </w:p>
          <w:p w14:paraId="0F2ED2B0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4FFEFBA" w14:textId="7CADB30C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27F94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440C8F87" w14:textId="69317156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27F94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6EE550CE" w14:textId="284C0083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27F94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1D142410" w14:textId="1D4550EA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27F94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真</w:t>
            </w:r>
            <w:r w:rsidRPr="00927F94">
              <w:rPr>
                <w:rFonts w:hint="eastAsia"/>
                <w:color w:val="000000" w:themeColor="text1"/>
              </w:rPr>
              <w:t>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7255D6A6" w14:textId="2C3B1DE9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美</w:t>
            </w:r>
            <w:r w:rsidRPr="00927F94">
              <w:rPr>
                <w:rFonts w:hint="eastAsia"/>
                <w:color w:val="000000" w:themeColor="text1"/>
              </w:rPr>
              <w:t>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2</w:t>
            </w:r>
          </w:p>
          <w:p w14:paraId="00ABC4CA" w14:textId="58854507" w:rsidR="000A29EF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927F94"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真</w:t>
            </w:r>
            <w:r w:rsidRPr="00927F94">
              <w:rPr>
                <w:rFonts w:hint="eastAsia"/>
                <w:color w:val="000000" w:themeColor="text1"/>
              </w:rPr>
              <w:t>樓</w:t>
            </w:r>
            <w:proofErr w:type="gramEnd"/>
            <w:r w:rsidRPr="00927F94">
              <w:rPr>
                <w:rFonts w:hint="eastAsia"/>
                <w:color w:val="000000" w:themeColor="text1"/>
              </w:rPr>
              <w:t>/2</w:t>
            </w:r>
          </w:p>
          <w:p w14:paraId="175CE6A7" w14:textId="3B26E091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D81E5E7" w14:textId="77777777" w:rsidR="00927F94" w:rsidRDefault="00927F94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6F96EE6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210AC92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FE28460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8CF8A63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40AEAA1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D63F0F2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E6475BA" w14:textId="760D758F" w:rsidR="000A29EF" w:rsidRPr="00A97D09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1734" w:type="pct"/>
            <w:vMerge/>
            <w:vAlign w:val="center"/>
          </w:tcPr>
          <w:p w14:paraId="18B547C4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</w:p>
        </w:tc>
      </w:tr>
      <w:tr w:rsidR="00772796" w:rsidRPr="00A97D09" w14:paraId="600FE9B6" w14:textId="77777777" w:rsidTr="00EC54C4">
        <w:trPr>
          <w:trHeight w:val="20"/>
          <w:jc w:val="center"/>
        </w:trPr>
        <w:tc>
          <w:tcPr>
            <w:tcW w:w="756" w:type="pct"/>
            <w:vMerge w:val="restart"/>
            <w:shd w:val="clear" w:color="auto" w:fill="D9D9D9" w:themeFill="background1" w:themeFillShade="D9"/>
            <w:vAlign w:val="center"/>
          </w:tcPr>
          <w:p w14:paraId="1C7C6552" w14:textId="6D047B24" w:rsidR="00772796" w:rsidRPr="00A97D09" w:rsidRDefault="009D415B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bookmarkStart w:id="139" w:name="_Hlk9000624"/>
            <w:r>
              <w:rPr>
                <w:rFonts w:hint="eastAsia"/>
                <w:b/>
                <w:color w:val="000000" w:themeColor="text1"/>
              </w:rPr>
              <w:lastRenderedPageBreak/>
              <w:t>通報</w:t>
            </w:r>
            <w:r w:rsidR="00772796" w:rsidRPr="00A97D09">
              <w:rPr>
                <w:rFonts w:hint="eastAsia"/>
                <w:b/>
                <w:color w:val="000000" w:themeColor="text1"/>
              </w:rPr>
              <w:t>組</w:t>
            </w:r>
          </w:p>
          <w:bookmarkEnd w:id="139"/>
          <w:p w14:paraId="6B47C5CA" w14:textId="56D65B62" w:rsidR="00772796" w:rsidRPr="00A97D09" w:rsidRDefault="00772796" w:rsidP="009F36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3B7BCFC4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組長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E75EF" w14:textId="64A1C65A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劉佳惠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F2299" w14:textId="18048C95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0927995779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78BF1A13" w14:textId="013D6ADD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總務主任</w:t>
            </w:r>
          </w:p>
        </w:tc>
        <w:tc>
          <w:tcPr>
            <w:tcW w:w="646" w:type="pct"/>
            <w:vAlign w:val="center"/>
          </w:tcPr>
          <w:p w14:paraId="56584A94" w14:textId="22D61BB4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Merge w:val="restart"/>
            <w:vAlign w:val="center"/>
          </w:tcPr>
          <w:p w14:paraId="27E346D8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依據不同災害之應變原則，協助教職員工生進行第一時間的避難。</w:t>
            </w:r>
          </w:p>
          <w:p w14:paraId="55218A49" w14:textId="250EBACD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於適當時機，協助教職員工生緊急疏散至集結點。</w:t>
            </w:r>
          </w:p>
          <w:p w14:paraId="02C2E6BE" w14:textId="5819B774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避難人數清點確認。</w:t>
            </w:r>
          </w:p>
          <w:p w14:paraId="6D9FC6A3" w14:textId="2F7194B3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維護教職員工生及集結點安全。</w:t>
            </w:r>
          </w:p>
          <w:p w14:paraId="1C430DC2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進行必要的安撫。</w:t>
            </w:r>
          </w:p>
          <w:p w14:paraId="47C64A5D" w14:textId="76CFC465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視災情變化，引導教職員工生移動、避難與安置。</w:t>
            </w:r>
          </w:p>
          <w:p w14:paraId="22F33D31" w14:textId="0824CEA2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隨時清查教職員</w:t>
            </w:r>
            <w:proofErr w:type="gramStart"/>
            <w:r w:rsidRPr="00A97D09">
              <w:rPr>
                <w:rFonts w:hint="eastAsia"/>
                <w:color w:val="000000" w:themeColor="text1"/>
              </w:rPr>
              <w:t>工生人數</w:t>
            </w:r>
            <w:proofErr w:type="gramEnd"/>
            <w:r w:rsidRPr="00A97D09">
              <w:rPr>
                <w:rFonts w:hint="eastAsia"/>
                <w:color w:val="000000" w:themeColor="text1"/>
              </w:rPr>
              <w:t>與安全狀況，並回報或申請救護車支援。</w:t>
            </w:r>
          </w:p>
          <w:p w14:paraId="0A1AC0CC" w14:textId="623F8C32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在集結地點設置服務</w:t>
            </w:r>
            <w:proofErr w:type="gramStart"/>
            <w:r w:rsidRPr="00A97D09">
              <w:rPr>
                <w:rFonts w:hint="eastAsia"/>
                <w:color w:val="000000" w:themeColor="text1"/>
              </w:rPr>
              <w:t>臺</w:t>
            </w:r>
            <w:proofErr w:type="gramEnd"/>
            <w:r w:rsidRPr="00A97D09">
              <w:rPr>
                <w:rFonts w:hint="eastAsia"/>
                <w:color w:val="000000" w:themeColor="text1"/>
              </w:rPr>
              <w:t>，提供協助與諮詢。</w:t>
            </w:r>
          </w:p>
          <w:p w14:paraId="0170D109" w14:textId="551C512F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學生領回作業。</w:t>
            </w:r>
          </w:p>
        </w:tc>
      </w:tr>
      <w:tr w:rsidR="00772796" w:rsidRPr="00A97D09" w14:paraId="181CAA3E" w14:textId="77777777" w:rsidTr="00EC54C4">
        <w:trPr>
          <w:trHeight w:val="20"/>
          <w:jc w:val="center"/>
        </w:trPr>
        <w:tc>
          <w:tcPr>
            <w:tcW w:w="756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72D86110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組員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E6BF847" w14:textId="7E33D625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曾靜茹</w:t>
            </w:r>
          </w:p>
          <w:p w14:paraId="25AB36D7" w14:textId="53E0FE2C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  <w:p w14:paraId="7983B280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</w:p>
          <w:p w14:paraId="19D63A9E" w14:textId="13BA2808" w:rsidR="00772796" w:rsidRPr="00A97D09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標楷體" w:hAnsi="標楷體"/>
                <w:color w:val="000000" w:themeColor="text1"/>
              </w:rPr>
            </w:pPr>
            <w:r>
              <w:rPr>
                <w:rFonts w:ascii="標楷體" w:hAnsi="標楷體" w:hint="eastAsia"/>
                <w:color w:val="000000" w:themeColor="text1"/>
              </w:rPr>
              <w:t>徐興權</w:t>
            </w:r>
          </w:p>
          <w:p w14:paraId="725C0CA2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A97D09">
              <w:rPr>
                <w:rFonts w:hint="eastAsia"/>
                <w:color w:val="000000" w:themeColor="text1"/>
              </w:rPr>
              <w:t>游</w:t>
            </w:r>
            <w:proofErr w:type="gramEnd"/>
            <w:r w:rsidRPr="00A97D09">
              <w:rPr>
                <w:rFonts w:hint="eastAsia"/>
                <w:color w:val="000000" w:themeColor="text1"/>
              </w:rPr>
              <w:t>庚霖</w:t>
            </w:r>
          </w:p>
          <w:p w14:paraId="5AF22598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7EA32D5" w14:textId="77777777" w:rsidR="000C1A3C" w:rsidRPr="000C1A3C" w:rsidRDefault="000C1A3C" w:rsidP="000C1A3C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0C1A3C">
              <w:rPr>
                <w:rFonts w:hint="eastAsia"/>
                <w:color w:val="000000" w:themeColor="text1"/>
              </w:rPr>
              <w:t>王恕苑</w:t>
            </w:r>
            <w:proofErr w:type="gramEnd"/>
          </w:p>
          <w:p w14:paraId="1D9C1823" w14:textId="77777777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王靜瑜</w:t>
            </w:r>
          </w:p>
          <w:p w14:paraId="72783035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387D589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55326AD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B4003BA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847B7CF" w14:textId="77777777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FB0CD74" w14:textId="77777777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1CFCBDE" w14:textId="5873ABB6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88F5582" w14:textId="77777777" w:rsidR="000C1A3C" w:rsidRDefault="000C1A3C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2108890" w14:textId="7C2490B1" w:rsidR="00964E9F" w:rsidRPr="00A97D09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6880FE84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0911293261</w:t>
            </w:r>
          </w:p>
          <w:p w14:paraId="79144B5C" w14:textId="1141EE3F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95D98F1" w14:textId="08A300EE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0675A7D" w14:textId="30166855" w:rsidR="00772796" w:rsidRPr="00A97D09" w:rsidRDefault="00B17A6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0921530336</w:t>
            </w:r>
          </w:p>
          <w:p w14:paraId="68F506C1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0926589991</w:t>
            </w:r>
          </w:p>
          <w:p w14:paraId="0FC0F799" w14:textId="05DEB426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8FE896D" w14:textId="77777777" w:rsidR="000C1A3C" w:rsidRPr="000C1A3C" w:rsidRDefault="000C1A3C" w:rsidP="000C1A3C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0C1A3C">
              <w:rPr>
                <w:color w:val="000000" w:themeColor="text1"/>
              </w:rPr>
              <w:t>0963295908</w:t>
            </w:r>
          </w:p>
          <w:p w14:paraId="3337BCCD" w14:textId="77777777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0930210818</w:t>
            </w:r>
          </w:p>
          <w:p w14:paraId="0B1EB163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79E048D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FF4F055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7605537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583E7B2" w14:textId="77777777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6EEA3DB" w14:textId="77777777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07F6AA3" w14:textId="3885F9DF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6CFA4E0" w14:textId="77777777" w:rsidR="000C1A3C" w:rsidRDefault="000C1A3C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F53EFEC" w14:textId="0FB3D1AC" w:rsidR="00964E9F" w:rsidRPr="00A97D09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328D26A4" w14:textId="105E9733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事務組長</w:t>
            </w:r>
          </w:p>
          <w:p w14:paraId="17DB492F" w14:textId="67623619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DC2526C" w14:textId="65F30D04" w:rsidR="00772796" w:rsidRPr="00A97D09" w:rsidRDefault="007F54AA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7E73DDC5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午餐秘書</w:t>
            </w:r>
          </w:p>
          <w:p w14:paraId="0F8BEC5B" w14:textId="507007B3" w:rsidR="00772796" w:rsidRPr="00A97D09" w:rsidRDefault="000C1A3C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59FA137B" w14:textId="77777777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工友</w:t>
            </w:r>
          </w:p>
          <w:p w14:paraId="63CE4ACF" w14:textId="7FF0EA35" w:rsidR="000A29EF" w:rsidRDefault="000A29EF" w:rsidP="000C1A3C">
            <w:pPr>
              <w:pStyle w:val="afe"/>
              <w:spacing w:before="36" w:after="36"/>
              <w:ind w:leftChars="8" w:left="19" w:rightChars="10" w:right="24"/>
              <w:rPr>
                <w:color w:val="000000" w:themeColor="text1"/>
              </w:rPr>
            </w:pPr>
          </w:p>
          <w:p w14:paraId="37220CB5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F4BF03F" w14:textId="635C804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EB212C2" w14:textId="77554992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DF46AAA" w14:textId="317EB199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46FFB51" w14:textId="0A98F173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87375D0" w14:textId="31240606" w:rsidR="00964E9F" w:rsidRDefault="00964E9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E07E913" w14:textId="77777777" w:rsidR="000C1A3C" w:rsidRDefault="000C1A3C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2283B6D" w14:textId="2A112883" w:rsidR="000A29EF" w:rsidRPr="00A97D09" w:rsidRDefault="000A29EF" w:rsidP="000A29EF">
            <w:pPr>
              <w:pStyle w:val="afe"/>
              <w:spacing w:before="36" w:after="36"/>
              <w:ind w:leftChars="0" w:left="0" w:rightChars="10" w:right="24"/>
              <w:rPr>
                <w:color w:val="000000" w:themeColor="text1"/>
              </w:rPr>
            </w:pPr>
          </w:p>
        </w:tc>
        <w:tc>
          <w:tcPr>
            <w:tcW w:w="646" w:type="pct"/>
            <w:vAlign w:val="center"/>
          </w:tcPr>
          <w:p w14:paraId="33F4432B" w14:textId="77777777" w:rsidR="00772796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  <w:p w14:paraId="4E19F409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867A544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0F32D92" w14:textId="77777777" w:rsidR="007F54AA" w:rsidRPr="007F54AA" w:rsidRDefault="007F54AA" w:rsidP="007F54AA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7F54AA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7F54AA">
              <w:rPr>
                <w:rFonts w:hint="eastAsia"/>
                <w:color w:val="000000" w:themeColor="text1"/>
              </w:rPr>
              <w:t>/2</w:t>
            </w:r>
          </w:p>
          <w:p w14:paraId="4DAE7C04" w14:textId="77777777" w:rsidR="007F54AA" w:rsidRPr="007F54AA" w:rsidRDefault="007F54AA" w:rsidP="007F54AA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 w:rsidRPr="007F54AA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7F54AA">
              <w:rPr>
                <w:rFonts w:hint="eastAsia"/>
                <w:color w:val="000000" w:themeColor="text1"/>
              </w:rPr>
              <w:t>/2</w:t>
            </w:r>
          </w:p>
          <w:p w14:paraId="0D1DB028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C5C3C17" w14:textId="4650D593" w:rsidR="000A29EF" w:rsidRDefault="000C1A3C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0C1A3C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0C1A3C">
              <w:rPr>
                <w:rFonts w:hint="eastAsia"/>
                <w:color w:val="000000" w:themeColor="text1"/>
              </w:rPr>
              <w:t>/1</w:t>
            </w:r>
          </w:p>
          <w:p w14:paraId="177FEC23" w14:textId="7BFED8D5" w:rsidR="000A29E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25524F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25524F">
              <w:rPr>
                <w:rFonts w:hint="eastAsia"/>
                <w:color w:val="000000" w:themeColor="text1"/>
              </w:rPr>
              <w:t>/2</w:t>
            </w:r>
          </w:p>
          <w:p w14:paraId="34054B7A" w14:textId="786011AA" w:rsidR="0025524F" w:rsidRPr="0025524F" w:rsidRDefault="0025524F" w:rsidP="0025524F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</w:p>
          <w:p w14:paraId="0E082037" w14:textId="132A0319" w:rsidR="007F54AA" w:rsidRPr="007F54AA" w:rsidRDefault="007F54AA" w:rsidP="007F54AA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</w:p>
          <w:p w14:paraId="02E8BA38" w14:textId="77777777" w:rsidR="0025524F" w:rsidRPr="007F54AA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7442373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221A8669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6B961C3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2529CAD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7C58508" w14:textId="77777777" w:rsidR="000A29EF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C7CA6D4" w14:textId="70696E9E" w:rsidR="000A29EF" w:rsidRPr="00A97D09" w:rsidRDefault="000A29E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1734" w:type="pct"/>
            <w:vMerge/>
            <w:vAlign w:val="center"/>
          </w:tcPr>
          <w:p w14:paraId="2903F6B8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</w:p>
        </w:tc>
      </w:tr>
      <w:tr w:rsidR="00772796" w:rsidRPr="00A97D09" w14:paraId="17EEF1BB" w14:textId="77777777" w:rsidTr="00EC54C4">
        <w:trPr>
          <w:trHeight w:val="20"/>
          <w:jc w:val="center"/>
        </w:trPr>
        <w:tc>
          <w:tcPr>
            <w:tcW w:w="756" w:type="pct"/>
            <w:vMerge w:val="restart"/>
            <w:shd w:val="clear" w:color="auto" w:fill="D9D9D9" w:themeFill="background1" w:themeFillShade="D9"/>
            <w:vAlign w:val="center"/>
          </w:tcPr>
          <w:p w14:paraId="36FACD88" w14:textId="4746CD68" w:rsidR="00772796" w:rsidRPr="00A97D09" w:rsidRDefault="009D415B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避難引導</w:t>
            </w:r>
            <w:r w:rsidR="00772796" w:rsidRPr="00A97D09">
              <w:rPr>
                <w:rFonts w:hint="eastAsia"/>
                <w:b/>
                <w:color w:val="000000" w:themeColor="text1"/>
              </w:rPr>
              <w:t>組</w:t>
            </w:r>
          </w:p>
          <w:p w14:paraId="4EAB9BAB" w14:textId="5ADE016C" w:rsidR="00772796" w:rsidRPr="00A97D09" w:rsidRDefault="00772796" w:rsidP="009F364F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287FD0FB" w14:textId="77777777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組長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0E933" w14:textId="56E06262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ascii="標楷體" w:hAnsi="標楷體" w:hint="eastAsia"/>
                <w:color w:val="000000" w:themeColor="text1"/>
              </w:rPr>
              <w:t>劉佳惠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F3653" w14:textId="792B36EB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0927995779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0153DE1B" w14:textId="09E6D61A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總務主任</w:t>
            </w:r>
          </w:p>
        </w:tc>
        <w:tc>
          <w:tcPr>
            <w:tcW w:w="646" w:type="pct"/>
            <w:vAlign w:val="center"/>
          </w:tcPr>
          <w:p w14:paraId="097C5E05" w14:textId="46781633" w:rsidR="00772796" w:rsidRPr="00A97D09" w:rsidRDefault="00772796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34" w:type="pct"/>
            <w:vMerge w:val="restart"/>
            <w:vAlign w:val="center"/>
          </w:tcPr>
          <w:p w14:paraId="211D8E1F" w14:textId="31B908AE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建築物及設施安全檢查。</w:t>
            </w:r>
          </w:p>
          <w:p w14:paraId="05E20A51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教職員工生需要臨時收容時，協助發放生活物資、糧食及飲用水；以及各項救災物資登記、造冊、保管及分配。</w:t>
            </w:r>
          </w:p>
          <w:p w14:paraId="202548AE" w14:textId="06CE9691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協助設置警示標誌及交通管制。</w:t>
            </w:r>
          </w:p>
          <w:p w14:paraId="16B5C009" w14:textId="228ECDA2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協助毀損建築物與設施之警示標誌。</w:t>
            </w:r>
          </w:p>
          <w:p w14:paraId="7906979C" w14:textId="0CF328FF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校區硬體復舊及安全維護。</w:t>
            </w:r>
          </w:p>
          <w:p w14:paraId="5594D7E9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維護臨時收容空間安全。</w:t>
            </w:r>
          </w:p>
          <w:p w14:paraId="4A2BD9CA" w14:textId="77777777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proofErr w:type="gramStart"/>
            <w:r w:rsidRPr="00A97D09">
              <w:rPr>
                <w:rFonts w:hint="eastAsia"/>
                <w:color w:val="000000" w:themeColor="text1"/>
              </w:rPr>
              <w:t>確認停班</w:t>
            </w:r>
            <w:proofErr w:type="gramEnd"/>
            <w:r w:rsidRPr="00A97D09">
              <w:rPr>
                <w:rFonts w:hint="eastAsia"/>
                <w:color w:val="000000" w:themeColor="text1"/>
              </w:rPr>
              <w:t>、停課後，確實疏散校園內人員。</w:t>
            </w:r>
          </w:p>
          <w:p w14:paraId="696D0F40" w14:textId="30035F3C" w:rsidR="00772796" w:rsidRPr="00A97D09" w:rsidRDefault="00772796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防救災設施操作。</w:t>
            </w:r>
          </w:p>
        </w:tc>
      </w:tr>
      <w:tr w:rsidR="0025524F" w:rsidRPr="00A97D09" w14:paraId="30B77A2C" w14:textId="77777777" w:rsidTr="00E516E8">
        <w:trPr>
          <w:trHeight w:val="5198"/>
          <w:jc w:val="center"/>
        </w:trPr>
        <w:tc>
          <w:tcPr>
            <w:tcW w:w="756" w:type="pct"/>
            <w:vMerge/>
            <w:shd w:val="clear" w:color="auto" w:fill="D9D9D9" w:themeFill="background1" w:themeFillShade="D9"/>
            <w:vAlign w:val="center"/>
          </w:tcPr>
          <w:p w14:paraId="44BC407D" w14:textId="77777777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0502E609" w14:textId="3066E81F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000000" w:themeColor="text1"/>
              </w:rPr>
            </w:pPr>
            <w:r w:rsidRPr="00A97D09">
              <w:rPr>
                <w:rFonts w:hint="eastAsia"/>
                <w:b/>
                <w:color w:val="000000" w:themeColor="text1"/>
              </w:rPr>
              <w:t>組員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FEA00E9" w14:textId="48A5763E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簡惠君</w:t>
            </w:r>
          </w:p>
          <w:p w14:paraId="0EB5F2DB" w14:textId="77777777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F31AEC1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楊牧軒</w:t>
            </w:r>
            <w:proofErr w:type="gramEnd"/>
          </w:p>
          <w:p w14:paraId="700A0038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郭育成</w:t>
            </w:r>
          </w:p>
          <w:p w14:paraId="4AB769F1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王慈婷</w:t>
            </w:r>
          </w:p>
          <w:p w14:paraId="7968174B" w14:textId="3ADDD6F1" w:rsidR="0025524F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劉建伶</w:t>
            </w:r>
          </w:p>
          <w:p w14:paraId="295282CC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D708AF9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A135707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2FE885A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9C1B23E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AF76C42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EE87126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B3FACF4" w14:textId="186A3E65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1AC2E530" w14:textId="6D364222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0911236952</w:t>
            </w:r>
          </w:p>
          <w:p w14:paraId="559415A0" w14:textId="77777777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1DF220D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0988359613</w:t>
            </w:r>
          </w:p>
          <w:p w14:paraId="282A2EBB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0933964861</w:t>
            </w:r>
          </w:p>
          <w:p w14:paraId="754F85E3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0915920213</w:t>
            </w:r>
          </w:p>
          <w:p w14:paraId="06D03A06" w14:textId="7276E9D9" w:rsidR="0025524F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0930950113</w:t>
            </w:r>
          </w:p>
          <w:p w14:paraId="7D4EA2A9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CC32D39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6AAB90C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E89FD4B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01F42EA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FF70C9A" w14:textId="13DF91B6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2E5B9C7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4DAE3A2" w14:textId="00A89F61" w:rsidR="0025524F" w:rsidRPr="00A97D09" w:rsidRDefault="0025524F" w:rsidP="0025524F">
            <w:pPr>
              <w:pStyle w:val="afe"/>
              <w:spacing w:before="36" w:after="36"/>
              <w:ind w:leftChars="10" w:left="24" w:rightChars="10" w:right="24"/>
              <w:rPr>
                <w:color w:val="000000" w:themeColor="text1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CD723CE" w14:textId="77777777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 w:rsidRPr="00A97D09">
              <w:rPr>
                <w:rFonts w:hint="eastAsia"/>
                <w:color w:val="000000" w:themeColor="text1"/>
              </w:rPr>
              <w:t>約</w:t>
            </w:r>
            <w:proofErr w:type="gramStart"/>
            <w:r w:rsidRPr="00A97D09">
              <w:rPr>
                <w:rFonts w:hint="eastAsia"/>
                <w:color w:val="000000" w:themeColor="text1"/>
              </w:rPr>
              <w:t>僱</w:t>
            </w:r>
            <w:proofErr w:type="gramEnd"/>
            <w:r w:rsidRPr="00A97D09">
              <w:rPr>
                <w:rFonts w:hint="eastAsia"/>
                <w:color w:val="000000" w:themeColor="text1"/>
              </w:rPr>
              <w:t>幹事</w:t>
            </w:r>
          </w:p>
          <w:p w14:paraId="048559A6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0ACCF78B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744158D9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導師</w:t>
            </w:r>
          </w:p>
          <w:p w14:paraId="09FA765F" w14:textId="447538B8" w:rsidR="0025524F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科任</w:t>
            </w:r>
          </w:p>
          <w:p w14:paraId="672D34D7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89BBF99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A124D6A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B30A682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470C29C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4E6BE67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3234632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4C5B9345" w14:textId="3A83E439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646" w:type="pct"/>
            <w:vAlign w:val="center"/>
          </w:tcPr>
          <w:p w14:paraId="0B81F705" w14:textId="77777777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至真樓</w:t>
            </w:r>
            <w:proofErr w:type="gramEnd"/>
            <w:r>
              <w:rPr>
                <w:rFonts w:hint="eastAsia"/>
                <w:color w:val="000000" w:themeColor="text1"/>
              </w:rPr>
              <w:t>/</w:t>
            </w:r>
            <w:r w:rsidRPr="00A97D09">
              <w:rPr>
                <w:rFonts w:hint="eastAsia"/>
                <w:color w:val="000000" w:themeColor="text1"/>
              </w:rPr>
              <w:t>2</w:t>
            </w:r>
          </w:p>
          <w:p w14:paraId="13EE3AF5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500B6FB8" w14:textId="338E5AF6" w:rsidR="0025524F" w:rsidRPr="0025524F" w:rsidRDefault="0025524F" w:rsidP="0025524F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至</w:t>
            </w:r>
            <w:r w:rsidR="006F0845">
              <w:rPr>
                <w:rFonts w:hint="eastAsia"/>
                <w:color w:val="000000" w:themeColor="text1"/>
              </w:rPr>
              <w:t>真</w:t>
            </w:r>
            <w:r w:rsidRPr="0025524F">
              <w:rPr>
                <w:rFonts w:hint="eastAsia"/>
                <w:color w:val="000000" w:themeColor="text1"/>
              </w:rPr>
              <w:t>樓</w:t>
            </w:r>
            <w:proofErr w:type="gramEnd"/>
            <w:r w:rsidRPr="0025524F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2</w:t>
            </w:r>
          </w:p>
          <w:p w14:paraId="35588F10" w14:textId="107F34B8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25524F">
              <w:rPr>
                <w:rFonts w:hint="eastAsia"/>
                <w:color w:val="000000" w:themeColor="text1"/>
              </w:rPr>
              <w:t>至美樓</w:t>
            </w:r>
            <w:proofErr w:type="gramEnd"/>
            <w:r w:rsidRPr="0025524F">
              <w:rPr>
                <w:rFonts w:hint="eastAsia"/>
                <w:color w:val="000000" w:themeColor="text1"/>
              </w:rPr>
              <w:t>/</w:t>
            </w:r>
            <w:r w:rsidR="006F0845">
              <w:rPr>
                <w:rFonts w:hint="eastAsia"/>
                <w:color w:val="000000" w:themeColor="text1"/>
              </w:rPr>
              <w:t>3</w:t>
            </w:r>
          </w:p>
          <w:p w14:paraId="21752C49" w14:textId="4492E708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25524F">
              <w:rPr>
                <w:rFonts w:hint="eastAsia"/>
                <w:color w:val="000000" w:themeColor="text1"/>
              </w:rPr>
              <w:t>至</w:t>
            </w:r>
            <w:r>
              <w:rPr>
                <w:rFonts w:hint="eastAsia"/>
                <w:color w:val="000000" w:themeColor="text1"/>
              </w:rPr>
              <w:t>真</w:t>
            </w:r>
            <w:r w:rsidRPr="0025524F">
              <w:rPr>
                <w:rFonts w:hint="eastAsia"/>
                <w:color w:val="000000" w:themeColor="text1"/>
              </w:rPr>
              <w:t>樓</w:t>
            </w:r>
            <w:proofErr w:type="gramEnd"/>
            <w:r w:rsidRPr="0025524F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1</w:t>
            </w:r>
          </w:p>
          <w:p w14:paraId="2730AD56" w14:textId="3DE2D400" w:rsidR="0025524F" w:rsidRDefault="006F0845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  <w:proofErr w:type="gramStart"/>
            <w:r w:rsidRPr="006F0845">
              <w:rPr>
                <w:rFonts w:hint="eastAsia"/>
                <w:color w:val="000000" w:themeColor="text1"/>
              </w:rPr>
              <w:t>至真樓</w:t>
            </w:r>
            <w:proofErr w:type="gramEnd"/>
            <w:r w:rsidRPr="006F0845"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2</w:t>
            </w:r>
          </w:p>
          <w:p w14:paraId="1176744B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08580FA1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55C57AD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29C4690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304BDD6D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697A73A4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1770594A" w14:textId="77777777" w:rsidR="0025524F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  <w:p w14:paraId="702D9A9A" w14:textId="327A4330" w:rsidR="0025524F" w:rsidRPr="00A97D09" w:rsidRDefault="0025524F" w:rsidP="0077279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000000" w:themeColor="text1"/>
              </w:rPr>
            </w:pPr>
          </w:p>
        </w:tc>
        <w:tc>
          <w:tcPr>
            <w:tcW w:w="1734" w:type="pct"/>
            <w:vMerge/>
            <w:vAlign w:val="center"/>
          </w:tcPr>
          <w:p w14:paraId="72C5FE3E" w14:textId="77777777" w:rsidR="0025524F" w:rsidRPr="00A97D09" w:rsidRDefault="0025524F" w:rsidP="0077279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000000" w:themeColor="text1"/>
              </w:rPr>
            </w:pPr>
          </w:p>
        </w:tc>
      </w:tr>
    </w:tbl>
    <w:p w14:paraId="5869309D" w14:textId="77777777" w:rsidR="009A5517" w:rsidRPr="00A97D09" w:rsidRDefault="009A5517" w:rsidP="00A93B31">
      <w:pPr>
        <w:pStyle w:val="af2"/>
        <w:ind w:leftChars="200" w:left="792" w:hangingChars="130" w:hanging="312"/>
        <w:rPr>
          <w:color w:val="000000" w:themeColor="text1"/>
        </w:rPr>
      </w:pPr>
      <w:bookmarkStart w:id="140" w:name="_Toc34918029"/>
      <w:bookmarkStart w:id="141" w:name="_Hlk35249903"/>
      <w:bookmarkEnd w:id="132"/>
      <w:bookmarkEnd w:id="133"/>
      <w:bookmarkEnd w:id="134"/>
      <w:bookmarkEnd w:id="135"/>
    </w:p>
    <w:bookmarkEnd w:id="140"/>
    <w:bookmarkEnd w:id="141"/>
    <w:p w14:paraId="1E2E610F" w14:textId="16B55117"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037ECC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501773CB" w14:textId="6FCC382A" w:rsidR="009521BF" w:rsidRPr="001F08D0" w:rsidRDefault="009521BF" w:rsidP="00D36012">
      <w:pPr>
        <w:pStyle w:val="1"/>
        <w:spacing w:after="180"/>
      </w:pPr>
      <w:bookmarkStart w:id="142" w:name="_Toc39054966"/>
      <w:bookmarkStart w:id="143" w:name="_Toc45879649"/>
      <w:r w:rsidRPr="001F08D0">
        <w:rPr>
          <w:rFonts w:hint="eastAsia"/>
        </w:rPr>
        <w:lastRenderedPageBreak/>
        <w:t>減災整備階段</w:t>
      </w:r>
      <w:bookmarkEnd w:id="142"/>
      <w:bookmarkEnd w:id="143"/>
    </w:p>
    <w:p w14:paraId="554A51DF" w14:textId="5F36E72E" w:rsidR="00DD4AAD" w:rsidRPr="001F08D0" w:rsidRDefault="008E416E" w:rsidP="00DD4AAD">
      <w:pPr>
        <w:pStyle w:val="ab"/>
        <w:spacing w:before="180" w:after="180"/>
        <w:ind w:firstLine="480"/>
      </w:pPr>
      <w:bookmarkStart w:id="144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3</w:t>
      </w:r>
      <w:r w:rsidR="00B877FD" w:rsidRPr="001F08D0">
        <w:t>.</w:t>
      </w:r>
      <w:r w:rsidR="00B877FD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</w:t>
      </w:r>
      <w:proofErr w:type="gramStart"/>
      <w:r w:rsidRPr="001F08D0">
        <w:rPr>
          <w:rFonts w:hint="eastAsia"/>
        </w:rPr>
        <w:t>工</w:t>
      </w:r>
      <w:bookmarkStart w:id="145" w:name="_Hlk20407080"/>
      <w:r w:rsidR="007B0224" w:rsidRPr="001F08D0">
        <w:rPr>
          <w:rFonts w:hint="eastAsia"/>
        </w:rPr>
        <w:t>生須</w:t>
      </w:r>
      <w:bookmarkEnd w:id="145"/>
      <w:r w:rsidRPr="001F08D0">
        <w:rPr>
          <w:rFonts w:hint="eastAsia"/>
        </w:rPr>
        <w:t>共同</w:t>
      </w:r>
      <w:proofErr w:type="gramEnd"/>
      <w:r w:rsidRPr="001F08D0">
        <w:rPr>
          <w:rFonts w:hint="eastAsia"/>
        </w:rPr>
        <w:t>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0B2763E1" w14:textId="7FA601F1"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D481" w14:textId="0507AA99" w:rsidR="00F24C72" w:rsidRPr="001F08D0" w:rsidRDefault="00F24C72" w:rsidP="00F24C72">
      <w:pPr>
        <w:pStyle w:val="aff"/>
      </w:pPr>
      <w:bookmarkStart w:id="146" w:name="_Ref17362763"/>
      <w:bookmarkStart w:id="147" w:name="_Toc45879686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146"/>
      <w:r w:rsidRPr="001F08D0">
        <w:rPr>
          <w:rFonts w:hint="eastAsia"/>
        </w:rPr>
        <w:t xml:space="preserve">　減災整備工作架構圖</w:t>
      </w:r>
      <w:bookmarkEnd w:id="147"/>
    </w:p>
    <w:p w14:paraId="4311E55F" w14:textId="3EC4E5CF" w:rsidR="00CF67EE" w:rsidRPr="001F08D0" w:rsidRDefault="00A13F62" w:rsidP="00CF67EE">
      <w:pPr>
        <w:pStyle w:val="2"/>
        <w:spacing w:before="180" w:after="180"/>
      </w:pPr>
      <w:bookmarkStart w:id="148" w:name="_Toc39054967"/>
      <w:bookmarkStart w:id="149" w:name="_Toc39055066"/>
      <w:bookmarkStart w:id="150" w:name="_Toc39055146"/>
      <w:bookmarkStart w:id="151" w:name="_Toc39055427"/>
      <w:bookmarkStart w:id="152" w:name="_Toc39055575"/>
      <w:bookmarkStart w:id="153" w:name="_Toc11163100"/>
      <w:bookmarkStart w:id="154" w:name="_Toc39054968"/>
      <w:bookmarkStart w:id="155" w:name="_Toc45879650"/>
      <w:bookmarkEnd w:id="144"/>
      <w:bookmarkEnd w:id="148"/>
      <w:bookmarkEnd w:id="149"/>
      <w:bookmarkEnd w:id="150"/>
      <w:bookmarkEnd w:id="151"/>
      <w:bookmarkEnd w:id="152"/>
      <w:r w:rsidRPr="001F08D0">
        <w:rPr>
          <w:rFonts w:hint="eastAsia"/>
        </w:rPr>
        <w:t>編列校園災害防救經費</w:t>
      </w:r>
      <w:bookmarkEnd w:id="153"/>
      <w:bookmarkEnd w:id="154"/>
      <w:bookmarkEnd w:id="155"/>
    </w:p>
    <w:p w14:paraId="1B5E0DE3" w14:textId="6C914E2C" w:rsidR="00F27207" w:rsidRPr="001F08D0" w:rsidRDefault="00F27207" w:rsidP="0096294C">
      <w:pPr>
        <w:pStyle w:val="ab"/>
        <w:spacing w:before="180" w:after="180"/>
        <w:ind w:firstLine="480"/>
      </w:pPr>
      <w:bookmarkStart w:id="156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14:paraId="13F691EB" w14:textId="0247737E" w:rsidR="009521BF" w:rsidRPr="001F08D0" w:rsidRDefault="00F27207" w:rsidP="009521BF">
      <w:pPr>
        <w:pStyle w:val="2"/>
        <w:spacing w:before="180" w:after="180"/>
      </w:pPr>
      <w:bookmarkStart w:id="157" w:name="_Hlk40358040"/>
      <w:bookmarkStart w:id="158" w:name="_Toc45879651"/>
      <w:bookmarkEnd w:id="156"/>
      <w:r w:rsidRPr="001F08D0">
        <w:rPr>
          <w:rFonts w:hint="eastAsia"/>
        </w:rPr>
        <w:t>校園安全準備工作</w:t>
      </w:r>
      <w:bookmarkEnd w:id="157"/>
      <w:bookmarkEnd w:id="158"/>
    </w:p>
    <w:p w14:paraId="09B02AC6" w14:textId="60ABC364" w:rsidR="00A13F62" w:rsidRPr="001F08D0" w:rsidRDefault="00BC6E93">
      <w:pPr>
        <w:pStyle w:val="ab"/>
        <w:spacing w:before="180" w:after="180"/>
        <w:ind w:firstLine="480"/>
      </w:pPr>
      <w:bookmarkStart w:id="159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</w:t>
      </w:r>
      <w:proofErr w:type="gramStart"/>
      <w:r w:rsidR="00A13F62" w:rsidRPr="001F08D0">
        <w:rPr>
          <w:rFonts w:hint="eastAsia"/>
        </w:rPr>
        <w:t>臺</w:t>
      </w:r>
      <w:proofErr w:type="gramEnd"/>
      <w:r w:rsidR="00A13F62" w:rsidRPr="001F08D0">
        <w:rPr>
          <w:rFonts w:hint="eastAsia"/>
        </w:rPr>
        <w:t>」等。</w:t>
      </w:r>
    </w:p>
    <w:bookmarkEnd w:id="159"/>
    <w:p w14:paraId="78CA08DF" w14:textId="4BC27A1A"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60" w:name="_Toc39054970"/>
      <w:bookmarkStart w:id="161" w:name="_Toc45879652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60"/>
      <w:bookmarkEnd w:id="161"/>
    </w:p>
    <w:p w14:paraId="12A8A141" w14:textId="650EE70A" w:rsidR="00986852" w:rsidRPr="001F08D0" w:rsidRDefault="00BC6E93" w:rsidP="00FD5C58">
      <w:pPr>
        <w:pStyle w:val="ab"/>
        <w:spacing w:before="180" w:after="180"/>
        <w:ind w:firstLine="480"/>
      </w:pPr>
      <w:bookmarkStart w:id="162" w:name="_Hlk17376684"/>
      <w:bookmarkStart w:id="163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rPr>
          <w:noProof/>
        </w:rPr>
        <w:t>3</w:t>
      </w:r>
      <w:r w:rsidR="00B877FD" w:rsidRPr="001F08D0">
        <w:t>.</w:t>
      </w:r>
      <w:r w:rsidR="00B877FD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14:paraId="41DA3A5E" w14:textId="595FE6F9"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</w:t>
      </w:r>
      <w:proofErr w:type="gramStart"/>
      <w:r w:rsidR="000B786F" w:rsidRPr="001F08D0">
        <w:rPr>
          <w:rFonts w:hint="eastAsia"/>
        </w:rPr>
        <w:t>覆核人核章</w:t>
      </w:r>
      <w:proofErr w:type="gramEnd"/>
      <w:r w:rsidR="000B786F" w:rsidRPr="001F08D0">
        <w:rPr>
          <w:rFonts w:hint="eastAsia"/>
        </w:rPr>
        <w:t>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14:paraId="4A1764D2" w14:textId="3A9E1DAD" w:rsidR="00B35A56" w:rsidRPr="001F08D0" w:rsidRDefault="007B0EB6" w:rsidP="007B0EB6">
      <w:pPr>
        <w:pStyle w:val="aff0"/>
      </w:pPr>
      <w:bookmarkStart w:id="164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EE20" w14:textId="31EC19A5" w:rsidR="00B35A56" w:rsidRPr="001F08D0" w:rsidRDefault="00A13F62" w:rsidP="00A13F62">
      <w:pPr>
        <w:pStyle w:val="aff"/>
      </w:pPr>
      <w:bookmarkStart w:id="165" w:name="_Ref40358466"/>
      <w:bookmarkStart w:id="166" w:name="_Toc45879687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2</w:t>
      </w:r>
      <w:r w:rsidRPr="001F08D0">
        <w:fldChar w:fldCharType="end"/>
      </w:r>
      <w:bookmarkEnd w:id="165"/>
      <w:r w:rsidRPr="001F08D0">
        <w:rPr>
          <w:rFonts w:hint="eastAsia"/>
        </w:rPr>
        <w:t xml:space="preserve">　校園環境安全自主調查流程圖</w:t>
      </w:r>
      <w:bookmarkEnd w:id="166"/>
    </w:p>
    <w:p w14:paraId="7422FEE1" w14:textId="73F4266B" w:rsidR="00F159C4" w:rsidRPr="001F08D0" w:rsidRDefault="00A84E22" w:rsidP="00CF67EE">
      <w:pPr>
        <w:pStyle w:val="3"/>
        <w:spacing w:before="180" w:after="180"/>
      </w:pPr>
      <w:bookmarkStart w:id="167" w:name="_Hlk17376416"/>
      <w:bookmarkEnd w:id="162"/>
      <w:bookmarkEnd w:id="163"/>
      <w:bookmarkEnd w:id="164"/>
      <w:r w:rsidRPr="001F08D0">
        <w:rPr>
          <w:rFonts w:hint="eastAsia"/>
        </w:rPr>
        <w:t xml:space="preserve">　</w:t>
      </w:r>
      <w:bookmarkStart w:id="168" w:name="_Toc39054971"/>
      <w:bookmarkStart w:id="169" w:name="_Toc45879653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68"/>
      <w:bookmarkEnd w:id="169"/>
    </w:p>
    <w:p w14:paraId="1F0AFE2A" w14:textId="23B59738"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70" w:name="_Hlk37943422"/>
      <w:bookmarkStart w:id="171" w:name="_Hlk18503677"/>
      <w:bookmarkStart w:id="172" w:name="_Hlk17381264"/>
      <w:r w:rsidRPr="001F08D0">
        <w:rPr>
          <w:rFonts w:hint="eastAsia"/>
        </w:rPr>
        <w:t>依教育部公告《校園防災地圖繪製作業說明》繪製校園防災地圖</w:t>
      </w:r>
      <w:bookmarkEnd w:id="170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3</w:t>
      </w:r>
      <w:r w:rsidR="00B877FD" w:rsidRPr="001F08D0">
        <w:t>.</w:t>
      </w:r>
      <w:r w:rsidR="00B877FD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</w:t>
      </w:r>
      <w:proofErr w:type="gramStart"/>
      <w:r w:rsidR="00F913AE" w:rsidRPr="001F08D0">
        <w:rPr>
          <w:rFonts w:hint="eastAsia"/>
        </w:rPr>
        <w:t>註</w:t>
      </w:r>
      <w:proofErr w:type="gramEnd"/>
      <w:r w:rsidR="00F913AE" w:rsidRPr="001F08D0">
        <w:rPr>
          <w:rFonts w:hint="eastAsia"/>
        </w:rPr>
        <w:t>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171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854"/>
      </w:tblGrid>
      <w:tr w:rsidR="001F08D0" w:rsidRPr="001F08D0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0E0CA759" w:rsidR="00912011" w:rsidRPr="001F08D0" w:rsidRDefault="00560400" w:rsidP="00ED2910">
            <w:pPr>
              <w:pStyle w:val="aff0"/>
            </w:pPr>
            <w:r>
              <w:lastRenderedPageBreak/>
              <w:drawing>
                <wp:inline distT="0" distB="0" distL="0" distR="0" wp14:anchorId="167CBB8E" wp14:editId="59BF6E5C">
                  <wp:extent cx="6120130" cy="4329430"/>
                  <wp:effectExtent l="0" t="0" r="0" b="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110校園防災地圖-地震火災截圖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BB83B" w14:textId="5FB75ABF" w:rsidR="00611D83" w:rsidRPr="001F08D0" w:rsidRDefault="00912011">
      <w:pPr>
        <w:pStyle w:val="aff"/>
      </w:pPr>
      <w:bookmarkStart w:id="173" w:name="_Ref17381244"/>
      <w:bookmarkStart w:id="174" w:name="_Toc45879688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3</w:t>
      </w:r>
      <w:r w:rsidRPr="001F08D0">
        <w:fldChar w:fldCharType="end"/>
      </w:r>
      <w:bookmarkEnd w:id="173"/>
      <w:r w:rsidRPr="001F08D0">
        <w:rPr>
          <w:rFonts w:hint="eastAsia"/>
        </w:rPr>
        <w:t xml:space="preserve">　校園防災地圖</w:t>
      </w:r>
      <w:bookmarkEnd w:id="174"/>
      <w:r w:rsidR="00611D83" w:rsidRPr="001F08D0">
        <w:br w:type="page"/>
      </w:r>
    </w:p>
    <w:p w14:paraId="0856FDF6" w14:textId="1302106C" w:rsidR="00CF67EE" w:rsidRPr="001F08D0" w:rsidRDefault="00CF67EE" w:rsidP="00CF67EE">
      <w:pPr>
        <w:pStyle w:val="3"/>
        <w:spacing w:before="180" w:after="180"/>
      </w:pPr>
      <w:bookmarkStart w:id="175" w:name="_Toc11163095"/>
      <w:bookmarkEnd w:id="167"/>
      <w:bookmarkEnd w:id="172"/>
      <w:r w:rsidRPr="001F08D0">
        <w:rPr>
          <w:rFonts w:hint="eastAsia"/>
        </w:rPr>
        <w:lastRenderedPageBreak/>
        <w:t xml:space="preserve">　</w:t>
      </w:r>
      <w:bookmarkStart w:id="176" w:name="_Toc39054972"/>
      <w:bookmarkStart w:id="177" w:name="_Toc45879654"/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75"/>
      <w:bookmarkEnd w:id="176"/>
      <w:bookmarkEnd w:id="177"/>
      <w:proofErr w:type="gramEnd"/>
    </w:p>
    <w:p w14:paraId="4A4BDE06" w14:textId="02EF488B" w:rsidR="00425B85" w:rsidRPr="001F08D0" w:rsidRDefault="00BC6E93" w:rsidP="008138C5">
      <w:pPr>
        <w:pStyle w:val="ab"/>
        <w:ind w:firstLine="480"/>
      </w:pPr>
      <w:bookmarkStart w:id="178" w:name="_Hlk17376629"/>
      <w:bookmarkStart w:id="179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180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</w:t>
      </w:r>
      <w:proofErr w:type="gramStart"/>
      <w:r w:rsidR="009434A9" w:rsidRPr="001F08D0">
        <w:rPr>
          <w:rFonts w:hint="eastAsia"/>
        </w:rPr>
        <w:t>臺</w:t>
      </w:r>
      <w:proofErr w:type="gramEnd"/>
      <w:r w:rsidR="009434A9" w:rsidRPr="001F08D0">
        <w:rPr>
          <w:rFonts w:hint="eastAsia"/>
        </w:rPr>
        <w:t>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3</w:t>
      </w:r>
      <w:r w:rsidR="00B877FD" w:rsidRPr="001F08D0">
        <w:t>.</w:t>
      </w:r>
      <w:r w:rsidR="00B877FD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</w:t>
      </w:r>
      <w:proofErr w:type="gramStart"/>
      <w:r w:rsidR="00FA037A" w:rsidRPr="001F08D0">
        <w:rPr>
          <w:rFonts w:hint="eastAsia"/>
        </w:rPr>
        <w:t>（</w:t>
      </w:r>
      <w:proofErr w:type="gramEnd"/>
      <w:r w:rsidR="00FA037A" w:rsidRPr="001F08D0">
        <w:rPr>
          <w:rFonts w:hint="eastAsia"/>
        </w:rPr>
        <w:t>約定電話：</w:t>
      </w:r>
      <w:r w:rsidR="00EB53A5" w:rsidRPr="00EB53A5">
        <w:rPr>
          <w:rFonts w:hint="eastAsia"/>
          <w:u w:val="single"/>
        </w:rPr>
        <w:t>03-3812803</w:t>
      </w:r>
      <w:proofErr w:type="gramStart"/>
      <w:r w:rsidR="00FA037A" w:rsidRPr="001F08D0">
        <w:rPr>
          <w:rFonts w:hint="eastAsia"/>
        </w:rPr>
        <w:t>）</w:t>
      </w:r>
      <w:proofErr w:type="gramEnd"/>
      <w:r w:rsidR="00FA037A" w:rsidRPr="001F08D0">
        <w:rPr>
          <w:rFonts w:hint="eastAsia"/>
        </w:rPr>
        <w:t>，除了告知全體教職員工生約定電話，並加以宣導操作及查詢方式，</w:t>
      </w:r>
      <w:proofErr w:type="gramStart"/>
      <w:r w:rsidR="009434A9" w:rsidRPr="001F08D0">
        <w:rPr>
          <w:rFonts w:hint="eastAsia"/>
        </w:rPr>
        <w:t>以利災</w:t>
      </w:r>
      <w:proofErr w:type="gramEnd"/>
      <w:r w:rsidR="009434A9" w:rsidRPr="001F08D0">
        <w:rPr>
          <w:rFonts w:hint="eastAsia"/>
        </w:rPr>
        <w:t>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180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proofErr w:type="gramEnd"/>
      <w:r w:rsidRPr="001F08D0">
        <w:rPr>
          <w:rFonts w:hint="eastAsia"/>
        </w:rPr>
        <w:t>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</w:t>
      </w:r>
      <w:proofErr w:type="gramStart"/>
      <w:r w:rsidRPr="001F08D0">
        <w:rPr>
          <w:rFonts w:hint="eastAsia"/>
        </w:rPr>
        <w:t>應先敘明</w:t>
      </w:r>
      <w:proofErr w:type="gramEnd"/>
      <w:r w:rsidRPr="001F08D0">
        <w:rPr>
          <w:rFonts w:hint="eastAsia"/>
        </w:rPr>
        <w:t>此為測試或演練，避免災時造成混淆。</w:t>
      </w:r>
    </w:p>
    <w:p w14:paraId="57061EF8" w14:textId="246BF7F4"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0E2D" w14:textId="4B3DF3A8" w:rsidR="008138C5" w:rsidRPr="001F08D0" w:rsidRDefault="008138C5" w:rsidP="008138C5">
      <w:pPr>
        <w:pStyle w:val="aff0"/>
      </w:pPr>
      <w:r w:rsidRPr="001F08D0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F3E" w14:textId="40051B65" w:rsidR="00EF0CAF" w:rsidRPr="001F08D0" w:rsidRDefault="00CF67EE" w:rsidP="00CF67EE">
      <w:pPr>
        <w:pStyle w:val="aff"/>
      </w:pPr>
      <w:bookmarkStart w:id="181" w:name="_Ref10629159"/>
      <w:bookmarkStart w:id="182" w:name="_Toc45879689"/>
      <w:bookmarkEnd w:id="178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3</w:t>
        </w:r>
      </w:fldSimple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B877FD">
        <w:rPr>
          <w:noProof/>
        </w:rPr>
        <w:t>4</w:t>
      </w:r>
      <w:r w:rsidR="00F24C72" w:rsidRPr="001F08D0">
        <w:fldChar w:fldCharType="end"/>
      </w:r>
      <w:bookmarkEnd w:id="181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</w:t>
      </w:r>
      <w:proofErr w:type="gramStart"/>
      <w:r w:rsidRPr="001F08D0">
        <w:rPr>
          <w:rFonts w:hint="eastAsia"/>
        </w:rPr>
        <w:t>臺</w:t>
      </w:r>
      <w:bookmarkEnd w:id="182"/>
      <w:proofErr w:type="gramEnd"/>
    </w:p>
    <w:p w14:paraId="4B0996C6" w14:textId="70494760" w:rsidR="009521BF" w:rsidRPr="001F08D0" w:rsidRDefault="00F24C72" w:rsidP="009521BF">
      <w:pPr>
        <w:pStyle w:val="2"/>
        <w:spacing w:before="180" w:after="180"/>
      </w:pPr>
      <w:bookmarkStart w:id="183" w:name="_Toc39054973"/>
      <w:bookmarkStart w:id="184" w:name="_Toc45879655"/>
      <w:bookmarkStart w:id="185" w:name="_Hlk17383329"/>
      <w:bookmarkEnd w:id="179"/>
      <w:r w:rsidRPr="001F08D0">
        <w:rPr>
          <w:rFonts w:hint="eastAsia"/>
        </w:rPr>
        <w:lastRenderedPageBreak/>
        <w:t>應變器材及支援單位</w:t>
      </w:r>
      <w:bookmarkEnd w:id="183"/>
      <w:bookmarkEnd w:id="184"/>
    </w:p>
    <w:p w14:paraId="0275D463" w14:textId="635AE7E7"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86" w:name="_Toc39054974"/>
      <w:bookmarkStart w:id="187" w:name="_Toc45879656"/>
      <w:r w:rsidRPr="001F08D0">
        <w:rPr>
          <w:rFonts w:hint="eastAsia"/>
        </w:rPr>
        <w:t>災害應變器材整備</w:t>
      </w:r>
      <w:bookmarkEnd w:id="186"/>
      <w:bookmarkEnd w:id="187"/>
    </w:p>
    <w:p w14:paraId="188EED50" w14:textId="66740B17" w:rsidR="00BA2180" w:rsidRPr="001F08D0" w:rsidRDefault="00BC6E93" w:rsidP="00BA2180">
      <w:pPr>
        <w:pStyle w:val="ab"/>
        <w:spacing w:before="180" w:after="180"/>
        <w:ind w:firstLine="480"/>
      </w:pPr>
      <w:bookmarkStart w:id="188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189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189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3</w:t>
      </w:r>
      <w:r w:rsidR="00B877FD" w:rsidRPr="001F08D0">
        <w:t>.</w:t>
      </w:r>
      <w:r w:rsidR="00B877FD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14:paraId="245D1C83" w14:textId="7435982F"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0" w:name="_Toc45879657"/>
      <w:r w:rsidRPr="001F08D0">
        <w:rPr>
          <w:rFonts w:hint="eastAsia"/>
        </w:rPr>
        <w:t>支援單位聯絡清冊</w:t>
      </w:r>
      <w:bookmarkEnd w:id="190"/>
    </w:p>
    <w:p w14:paraId="2E3CC57F" w14:textId="18AC84D2"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3</w:t>
      </w:r>
      <w:r w:rsidR="00B877FD" w:rsidRPr="001F08D0">
        <w:t>.</w:t>
      </w:r>
      <w:r w:rsidR="00B877FD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191" w:name="_Hlk37677616"/>
      <w:r w:rsidRPr="001F08D0">
        <w:rPr>
          <w:rFonts w:hint="eastAsia"/>
        </w:rPr>
        <w:t>建議可將相關單位納入災害防救規劃並參與平時防災演練，</w:t>
      </w:r>
      <w:bookmarkEnd w:id="191"/>
      <w:proofErr w:type="gramStart"/>
      <w:r w:rsidRPr="001F08D0">
        <w:rPr>
          <w:rFonts w:hint="eastAsia"/>
        </w:rPr>
        <w:t>以利災時</w:t>
      </w:r>
      <w:proofErr w:type="gramEnd"/>
      <w:r w:rsidRPr="001F08D0">
        <w:rPr>
          <w:rFonts w:hint="eastAsia"/>
        </w:rPr>
        <w:t>能尋求支援協助。</w:t>
      </w:r>
    </w:p>
    <w:p w14:paraId="7211DD81" w14:textId="77777777" w:rsidR="00E75721" w:rsidRPr="001F08D0" w:rsidRDefault="00E75721" w:rsidP="00E75721">
      <w:pPr>
        <w:pStyle w:val="2"/>
        <w:spacing w:before="180" w:after="180"/>
      </w:pPr>
      <w:bookmarkStart w:id="192" w:name="_Toc45879658"/>
      <w:r w:rsidRPr="001F08D0">
        <w:rPr>
          <w:rFonts w:hint="eastAsia"/>
        </w:rPr>
        <w:t>校園災害防救教育訓練</w:t>
      </w:r>
      <w:bookmarkEnd w:id="192"/>
    </w:p>
    <w:p w14:paraId="326B8052" w14:textId="77777777"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14:paraId="61269757" w14:textId="77777777" w:rsidR="00E75721" w:rsidRPr="001F08D0" w:rsidRDefault="00E75721" w:rsidP="00E75721">
      <w:pPr>
        <w:pStyle w:val="2"/>
        <w:spacing w:before="180" w:after="180"/>
      </w:pPr>
      <w:bookmarkStart w:id="193" w:name="_Toc45879659"/>
      <w:r w:rsidRPr="001F08D0">
        <w:rPr>
          <w:rFonts w:hint="eastAsia"/>
        </w:rPr>
        <w:t>校園災害防救演練</w:t>
      </w:r>
      <w:bookmarkEnd w:id="193"/>
    </w:p>
    <w:p w14:paraId="0D0A3ED6" w14:textId="3EF713F4"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194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194"/>
      <w:r w:rsidRPr="001F08D0">
        <w:rPr>
          <w:rFonts w:hint="eastAsia"/>
        </w:rPr>
        <w:t>，上傳至「教育部防災教育資訊網→防災校園專區→校園電子歷程」。</w:t>
      </w:r>
    </w:p>
    <w:p w14:paraId="141F965A" w14:textId="2A44B458" w:rsidR="00AA5FC4" w:rsidRPr="001F08D0" w:rsidRDefault="00AA5FC4" w:rsidP="00AA5FC4">
      <w:pPr>
        <w:pStyle w:val="af7"/>
        <w:spacing w:before="180" w:after="36"/>
      </w:pPr>
      <w:bookmarkStart w:id="195" w:name="_Ref17383269"/>
      <w:bookmarkStart w:id="196" w:name="_Ref25418259"/>
      <w:bookmarkStart w:id="197" w:name="_Ref18575898"/>
      <w:bookmarkStart w:id="198" w:name="_Toc59720940"/>
      <w:bookmarkStart w:id="199" w:name="_Hlk32591160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195"/>
      <w:bookmarkEnd w:id="196"/>
      <w:r w:rsidRPr="001F08D0">
        <w:rPr>
          <w:rFonts w:hint="eastAsia"/>
        </w:rPr>
        <w:t xml:space="preserve">　災害應變</w:t>
      </w:r>
      <w:bookmarkStart w:id="200" w:name="_Hlk39662830"/>
      <w:r w:rsidRPr="001F08D0">
        <w:rPr>
          <w:rFonts w:hint="eastAsia"/>
        </w:rPr>
        <w:t>器材檢核表</w:t>
      </w:r>
      <w:bookmarkEnd w:id="197"/>
      <w:bookmarkEnd w:id="198"/>
      <w:bookmarkEnd w:id="200"/>
    </w:p>
    <w:tbl>
      <w:tblPr>
        <w:tblW w:w="496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8"/>
        <w:gridCol w:w="1068"/>
        <w:gridCol w:w="632"/>
        <w:gridCol w:w="459"/>
        <w:gridCol w:w="931"/>
        <w:gridCol w:w="978"/>
        <w:gridCol w:w="318"/>
        <w:gridCol w:w="1047"/>
        <w:gridCol w:w="449"/>
        <w:gridCol w:w="504"/>
        <w:gridCol w:w="877"/>
        <w:gridCol w:w="1186"/>
      </w:tblGrid>
      <w:tr w:rsidR="00B468EC" w:rsidRPr="001F08D0" w14:paraId="523B3093" w14:textId="77777777" w:rsidTr="007A4E84">
        <w:trPr>
          <w:trHeight w:val="20"/>
          <w:tblHeader/>
          <w:jc w:val="center"/>
        </w:trPr>
        <w:tc>
          <w:tcPr>
            <w:tcW w:w="1122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AD7B764" w14:textId="31C33411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01" w:name="_Hlk33102781"/>
            <w:bookmarkStart w:id="202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332" w:type="pct"/>
            <w:vMerge w:val="restart"/>
            <w:shd w:val="clear" w:color="auto" w:fill="D9D9D9" w:themeFill="background1" w:themeFillShade="D9"/>
            <w:vAlign w:val="center"/>
          </w:tcPr>
          <w:p w14:paraId="60A32FBF" w14:textId="1620F4BC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1" w:type="pct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0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0648B67" w14:textId="771FE56B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1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61" w:type="pct"/>
            <w:gridSpan w:val="3"/>
            <w:shd w:val="clear" w:color="auto" w:fill="D9D9D9" w:themeFill="background1" w:themeFillShade="D9"/>
            <w:vAlign w:val="center"/>
          </w:tcPr>
          <w:p w14:paraId="71FD8919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3" w:type="pct"/>
            <w:vMerge w:val="restart"/>
            <w:shd w:val="clear" w:color="auto" w:fill="D9D9D9" w:themeFill="background1" w:themeFillShade="D9"/>
            <w:vAlign w:val="center"/>
          </w:tcPr>
          <w:p w14:paraId="26818795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B468EC" w:rsidRPr="001F08D0" w14:paraId="21A15A6B" w14:textId="77777777" w:rsidTr="007A4E84">
        <w:trPr>
          <w:trHeight w:val="20"/>
          <w:tblHeader/>
          <w:jc w:val="center"/>
        </w:trPr>
        <w:tc>
          <w:tcPr>
            <w:tcW w:w="1122" w:type="pct"/>
            <w:gridSpan w:val="2"/>
            <w:vMerge/>
            <w:shd w:val="clear" w:color="auto" w:fill="D9D9D9" w:themeFill="background1" w:themeFillShade="D9"/>
            <w:vAlign w:val="center"/>
          </w:tcPr>
          <w:p w14:paraId="43C36240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332" w:type="pct"/>
            <w:vMerge/>
            <w:shd w:val="clear" w:color="auto" w:fill="D9D9D9" w:themeFill="background1" w:themeFillShade="D9"/>
            <w:vAlign w:val="center"/>
          </w:tcPr>
          <w:p w14:paraId="399D0BD7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1" w:type="pct"/>
            <w:vMerge/>
            <w:shd w:val="clear" w:color="auto" w:fill="D9D9D9" w:themeFill="background1" w:themeFillShade="D9"/>
            <w:vAlign w:val="center"/>
          </w:tcPr>
          <w:p w14:paraId="58DC01BC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03" w:type="pct"/>
            <w:gridSpan w:val="2"/>
            <w:vMerge/>
            <w:shd w:val="clear" w:color="auto" w:fill="D9D9D9" w:themeFill="background1" w:themeFillShade="D9"/>
          </w:tcPr>
          <w:p w14:paraId="0B3B5FD8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17" w:type="pct"/>
            <w:gridSpan w:val="2"/>
            <w:vMerge/>
            <w:shd w:val="clear" w:color="auto" w:fill="D9D9D9" w:themeFill="background1" w:themeFillShade="D9"/>
            <w:vAlign w:val="center"/>
          </w:tcPr>
          <w:p w14:paraId="7FD88D13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01" w:type="pct"/>
            <w:gridSpan w:val="2"/>
            <w:shd w:val="clear" w:color="auto" w:fill="D9D9D9" w:themeFill="background1" w:themeFillShade="D9"/>
            <w:vAlign w:val="center"/>
          </w:tcPr>
          <w:p w14:paraId="31A9072B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1" w:type="pct"/>
            <w:shd w:val="clear" w:color="auto" w:fill="D9D9D9" w:themeFill="background1" w:themeFillShade="D9"/>
            <w:vAlign w:val="center"/>
          </w:tcPr>
          <w:p w14:paraId="3C84BA70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3" w:type="pct"/>
            <w:vMerge/>
            <w:shd w:val="clear" w:color="auto" w:fill="D9D9D9" w:themeFill="background1" w:themeFillShade="D9"/>
          </w:tcPr>
          <w:p w14:paraId="4AF12EE8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B468EC" w:rsidRPr="001F08D0" w14:paraId="65D63B07" w14:textId="77777777" w:rsidTr="00B468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6167012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B468EC" w:rsidRPr="001F08D0" w14:paraId="100A077C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6A3693C" w14:textId="58C70FD0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332" w:type="pct"/>
            <w:vAlign w:val="center"/>
          </w:tcPr>
          <w:p w14:paraId="26092001" w14:textId="5D3F5B7D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471D8DD8" w14:textId="67B67600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03" w:type="pct"/>
            <w:gridSpan w:val="2"/>
            <w:vAlign w:val="center"/>
          </w:tcPr>
          <w:p w14:paraId="53D77C3F" w14:textId="74C9327C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0CC6627E" w14:textId="65A2BFD9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31BD3AF0" w14:textId="2FA6CAF7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438AE7BF" w14:textId="77777777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2E96D11" w14:textId="77777777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6A0FBF0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0FC7BF56" w14:textId="780E55A7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332" w:type="pct"/>
            <w:vAlign w:val="center"/>
          </w:tcPr>
          <w:p w14:paraId="7D0401F5" w14:textId="22150E4D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35</w:t>
            </w:r>
          </w:p>
        </w:tc>
        <w:tc>
          <w:tcPr>
            <w:tcW w:w="241" w:type="pct"/>
            <w:vAlign w:val="center"/>
          </w:tcPr>
          <w:p w14:paraId="1DCC0B4B" w14:textId="6137587F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37D9F651" w14:textId="7A90F9FF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處、全校同仁</w:t>
            </w:r>
          </w:p>
        </w:tc>
        <w:tc>
          <w:tcPr>
            <w:tcW w:w="717" w:type="pct"/>
            <w:gridSpan w:val="2"/>
            <w:vAlign w:val="center"/>
          </w:tcPr>
          <w:p w14:paraId="3FCB5280" w14:textId="0CFD59D8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  <w:r>
              <w:rPr>
                <w:rFonts w:hint="eastAsia"/>
                <w:color w:val="auto"/>
              </w:rPr>
              <w:t>、全校同仁</w:t>
            </w:r>
          </w:p>
        </w:tc>
        <w:tc>
          <w:tcPr>
            <w:tcW w:w="501" w:type="pct"/>
            <w:gridSpan w:val="2"/>
            <w:vAlign w:val="center"/>
          </w:tcPr>
          <w:p w14:paraId="7628C081" w14:textId="3CAEA557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46E040F" w14:textId="77777777" w:rsidR="00B468EC" w:rsidRPr="001F08D0" w:rsidRDefault="00B468EC" w:rsidP="008B180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5B9E7C34" w14:textId="77777777" w:rsidR="00B468EC" w:rsidRPr="001F08D0" w:rsidRDefault="00B468EC" w:rsidP="008B180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5C114BDC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BCDDF82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332" w:type="pct"/>
            <w:vAlign w:val="center"/>
          </w:tcPr>
          <w:p w14:paraId="540478A9" w14:textId="4C9590AB" w:rsidR="00B468EC" w:rsidRPr="001F08D0" w:rsidRDefault="00CB1949" w:rsidP="00505FA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400</w:t>
            </w:r>
          </w:p>
        </w:tc>
        <w:tc>
          <w:tcPr>
            <w:tcW w:w="241" w:type="pct"/>
            <w:vAlign w:val="center"/>
          </w:tcPr>
          <w:p w14:paraId="4A95BDBE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6D9CED66" w14:textId="1FF49244" w:rsidR="00B468EC" w:rsidRPr="001F08D0" w:rsidRDefault="00B468E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>
              <w:rPr>
                <w:rFonts w:hint="eastAsia"/>
                <w:color w:val="auto"/>
              </w:rPr>
              <w:t>務</w:t>
            </w:r>
            <w:proofErr w:type="gramEnd"/>
            <w:r>
              <w:rPr>
                <w:rFonts w:hint="eastAsia"/>
                <w:color w:val="auto"/>
              </w:rPr>
              <w:t>處、全校師生</w:t>
            </w:r>
          </w:p>
        </w:tc>
        <w:tc>
          <w:tcPr>
            <w:tcW w:w="717" w:type="pct"/>
            <w:gridSpan w:val="2"/>
            <w:vAlign w:val="center"/>
          </w:tcPr>
          <w:p w14:paraId="384C57EB" w14:textId="65F0050E" w:rsidR="00B468EC" w:rsidRPr="001F08D0" w:rsidRDefault="00B468E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曾筱</w:t>
            </w:r>
            <w:proofErr w:type="gramStart"/>
            <w:r>
              <w:rPr>
                <w:rFonts w:hint="eastAsia"/>
                <w:color w:val="auto"/>
              </w:rPr>
              <w:t>棻</w:t>
            </w:r>
            <w:proofErr w:type="gramEnd"/>
            <w:r>
              <w:rPr>
                <w:rFonts w:hint="eastAsia"/>
                <w:color w:val="auto"/>
              </w:rPr>
              <w:t>、全校師生</w:t>
            </w:r>
          </w:p>
        </w:tc>
        <w:tc>
          <w:tcPr>
            <w:tcW w:w="501" w:type="pct"/>
            <w:gridSpan w:val="2"/>
            <w:vAlign w:val="center"/>
          </w:tcPr>
          <w:p w14:paraId="63D5A192" w14:textId="27EEEBB5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5A437A8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57F7E4CC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69553F4C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4F5811E2" w14:textId="139C0173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</w:p>
        </w:tc>
        <w:tc>
          <w:tcPr>
            <w:tcW w:w="332" w:type="pct"/>
            <w:vAlign w:val="center"/>
          </w:tcPr>
          <w:p w14:paraId="00B2F787" w14:textId="2C116345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6CCEA326" w14:textId="42446698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03" w:type="pct"/>
            <w:gridSpan w:val="2"/>
            <w:vAlign w:val="center"/>
          </w:tcPr>
          <w:p w14:paraId="4E55CFFB" w14:textId="246CD320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4D18BA35" w14:textId="7DEC293F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48AC5DEB" w14:textId="67F74B2F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79BD1F9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FD2E984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6A889164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0AF8558" w14:textId="0C705CC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哨子（警笛）</w:t>
            </w:r>
          </w:p>
        </w:tc>
        <w:tc>
          <w:tcPr>
            <w:tcW w:w="332" w:type="pct"/>
            <w:vAlign w:val="center"/>
          </w:tcPr>
          <w:p w14:paraId="489B6C57" w14:textId="6ED07DAB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40</w:t>
            </w:r>
          </w:p>
        </w:tc>
        <w:tc>
          <w:tcPr>
            <w:tcW w:w="241" w:type="pct"/>
            <w:vAlign w:val="center"/>
          </w:tcPr>
          <w:p w14:paraId="0D982A9D" w14:textId="596B3C0C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21A776D2" w14:textId="734CFAE3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總務處、各同仁</w:t>
            </w:r>
          </w:p>
        </w:tc>
        <w:tc>
          <w:tcPr>
            <w:tcW w:w="717" w:type="pct"/>
            <w:gridSpan w:val="2"/>
            <w:vAlign w:val="center"/>
          </w:tcPr>
          <w:p w14:paraId="30860917" w14:textId="47429D79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王靜瑜、各同仁</w:t>
            </w:r>
          </w:p>
        </w:tc>
        <w:tc>
          <w:tcPr>
            <w:tcW w:w="501" w:type="pct"/>
            <w:gridSpan w:val="2"/>
            <w:vAlign w:val="center"/>
          </w:tcPr>
          <w:p w14:paraId="2117970B" w14:textId="120926ED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10A32C0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1F49BA9B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7B987C31" w14:textId="77777777" w:rsidTr="00B468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73DCE05E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B468EC" w:rsidRPr="001F08D0" w14:paraId="7758A04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0FD11482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332" w:type="pct"/>
            <w:vAlign w:val="center"/>
          </w:tcPr>
          <w:p w14:paraId="630C6896" w14:textId="48D9EE50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6E152685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3C73A8F7" w14:textId="25A3478C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工具室</w:t>
            </w:r>
          </w:p>
        </w:tc>
        <w:tc>
          <w:tcPr>
            <w:tcW w:w="717" w:type="pct"/>
            <w:gridSpan w:val="2"/>
            <w:vAlign w:val="center"/>
          </w:tcPr>
          <w:p w14:paraId="3C25CDE5" w14:textId="08B30973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11588C95" w14:textId="577E30F5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0D15E10F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1B67C761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18BEF955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37ED6E38" w14:textId="7D195D2D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332" w:type="pct"/>
            <w:vAlign w:val="center"/>
          </w:tcPr>
          <w:p w14:paraId="2AAA1AC9" w14:textId="07E09306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1" w:type="pct"/>
            <w:vAlign w:val="center"/>
          </w:tcPr>
          <w:p w14:paraId="5AD24C96" w14:textId="0CEF9C11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gridSpan w:val="2"/>
            <w:vAlign w:val="center"/>
          </w:tcPr>
          <w:p w14:paraId="50D0FFD7" w14:textId="2AD23FCA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工具室</w:t>
            </w:r>
          </w:p>
        </w:tc>
        <w:tc>
          <w:tcPr>
            <w:tcW w:w="717" w:type="pct"/>
            <w:gridSpan w:val="2"/>
            <w:vAlign w:val="center"/>
          </w:tcPr>
          <w:p w14:paraId="7CF3C3C7" w14:textId="5EE60451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2EAA9FFB" w14:textId="394092C2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62C82F3B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34C8DC7A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036DBB33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1921F2AB" w14:textId="4570435C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332" w:type="pct"/>
            <w:vAlign w:val="center"/>
          </w:tcPr>
          <w:p w14:paraId="466756B3" w14:textId="3F9D278B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35</w:t>
            </w:r>
          </w:p>
        </w:tc>
        <w:tc>
          <w:tcPr>
            <w:tcW w:w="241" w:type="pct"/>
            <w:vAlign w:val="center"/>
          </w:tcPr>
          <w:p w14:paraId="0575DCEF" w14:textId="3F54C87E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gridSpan w:val="2"/>
            <w:vAlign w:val="center"/>
          </w:tcPr>
          <w:p w14:paraId="15A97061" w14:textId="4D60B3E5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校園各處</w:t>
            </w:r>
          </w:p>
        </w:tc>
        <w:tc>
          <w:tcPr>
            <w:tcW w:w="717" w:type="pct"/>
            <w:gridSpan w:val="2"/>
            <w:vAlign w:val="center"/>
          </w:tcPr>
          <w:p w14:paraId="2048EB84" w14:textId="0A317B52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曾靜茹</w:t>
            </w:r>
          </w:p>
        </w:tc>
        <w:tc>
          <w:tcPr>
            <w:tcW w:w="501" w:type="pct"/>
            <w:gridSpan w:val="2"/>
            <w:vAlign w:val="center"/>
          </w:tcPr>
          <w:p w14:paraId="287FFC39" w14:textId="0AFAD098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50FBE54E" w14:textId="77777777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6A98CFEE" w14:textId="77777777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2901B060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4D950B13" w14:textId="5DD9DD3A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32" w:type="pct"/>
            <w:vAlign w:val="center"/>
          </w:tcPr>
          <w:p w14:paraId="69D6AE98" w14:textId="5AAB85AE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35</w:t>
            </w:r>
          </w:p>
        </w:tc>
        <w:tc>
          <w:tcPr>
            <w:tcW w:w="241" w:type="pct"/>
            <w:vAlign w:val="center"/>
          </w:tcPr>
          <w:p w14:paraId="6BF4DD20" w14:textId="0A08E43F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gridSpan w:val="2"/>
            <w:vAlign w:val="center"/>
          </w:tcPr>
          <w:p w14:paraId="2BD401A6" w14:textId="44561AD5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校園各處</w:t>
            </w:r>
          </w:p>
        </w:tc>
        <w:tc>
          <w:tcPr>
            <w:tcW w:w="717" w:type="pct"/>
            <w:gridSpan w:val="2"/>
            <w:vAlign w:val="center"/>
          </w:tcPr>
          <w:p w14:paraId="7F4FFBDE" w14:textId="36502A08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3A7E6730" w14:textId="3C6947C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E4979E0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03D54D43" w14:textId="77777777" w:rsidR="00B468EC" w:rsidRPr="001F08D0" w:rsidRDefault="00B468EC" w:rsidP="006051B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26DC23D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58E2BA0A" w14:textId="61DC3E3B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332" w:type="pct"/>
            <w:vAlign w:val="center"/>
          </w:tcPr>
          <w:p w14:paraId="0D08040D" w14:textId="781700F8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07902837" w14:textId="594C4B0D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gridSpan w:val="2"/>
            <w:vAlign w:val="center"/>
          </w:tcPr>
          <w:p w14:paraId="40637004" w14:textId="28DDA6B7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41CD1F79" w14:textId="5A518C3A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753D2C83" w14:textId="057D6D6F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46E18956" w14:textId="77777777" w:rsidR="00B468EC" w:rsidRPr="001F08D0" w:rsidRDefault="00B468EC" w:rsidP="0044678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555E89DF" w14:textId="77777777" w:rsidR="00B468EC" w:rsidRPr="001F08D0" w:rsidRDefault="00B468EC" w:rsidP="0044678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3B6CD160" w14:textId="77777777" w:rsidTr="00B468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0D80CB8" w14:textId="77777777" w:rsidR="00B468EC" w:rsidRPr="001F08D0" w:rsidRDefault="00B468E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B468EC" w:rsidRPr="001F08D0" w14:paraId="18C5DCFE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02EC0C55" w14:textId="12290720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332" w:type="pct"/>
            <w:vAlign w:val="center"/>
          </w:tcPr>
          <w:p w14:paraId="34A1BA73" w14:textId="49819D6D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3B7A8FA4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gridSpan w:val="2"/>
            <w:vAlign w:val="center"/>
          </w:tcPr>
          <w:p w14:paraId="67E56A75" w14:textId="7CA7ED39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警衛室、</w:t>
            </w:r>
            <w:r w:rsidRPr="004D0D04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6731E936" w14:textId="5144A628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0D04"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00CCAD3D" w14:textId="2E6EFEAD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471EB0DC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7F73CE7F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10E6C123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79BBC3AD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332" w:type="pct"/>
            <w:vAlign w:val="center"/>
          </w:tcPr>
          <w:p w14:paraId="334EC806" w14:textId="20847E1A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12</w:t>
            </w:r>
          </w:p>
        </w:tc>
        <w:tc>
          <w:tcPr>
            <w:tcW w:w="241" w:type="pct"/>
            <w:vAlign w:val="center"/>
          </w:tcPr>
          <w:p w14:paraId="705C518A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03" w:type="pct"/>
            <w:gridSpan w:val="2"/>
            <w:vAlign w:val="center"/>
          </w:tcPr>
          <w:p w14:paraId="20B1004A" w14:textId="7D266CEC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警衛室、</w:t>
            </w:r>
            <w:r w:rsidRPr="004D0D04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4164D2C0" w14:textId="3035E945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D0D04"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53F5EE9C" w14:textId="63752B91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CCFAEDD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6674261B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05B40255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7F8C21B2" w14:textId="4B031FFB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332" w:type="pct"/>
            <w:vAlign w:val="center"/>
          </w:tcPr>
          <w:p w14:paraId="3DF59C88" w14:textId="6608086C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1282D26B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3FCF1183" w14:textId="4AD322F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05DFA2BD" w14:textId="5C3DDBE5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6F72DF75" w14:textId="643AC7B0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4F3918D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F23A66A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7C6F0EC1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A2B12FC" w14:textId="642E9530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332" w:type="pct"/>
            <w:vAlign w:val="center"/>
          </w:tcPr>
          <w:p w14:paraId="11842B0F" w14:textId="194EB864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1" w:type="pct"/>
            <w:vAlign w:val="center"/>
          </w:tcPr>
          <w:p w14:paraId="1674AC4D" w14:textId="7AA1C9BA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03" w:type="pct"/>
            <w:gridSpan w:val="2"/>
            <w:vAlign w:val="center"/>
          </w:tcPr>
          <w:p w14:paraId="1502D540" w14:textId="2A01057E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總務處、警衛室</w:t>
            </w:r>
          </w:p>
        </w:tc>
        <w:tc>
          <w:tcPr>
            <w:tcW w:w="717" w:type="pct"/>
            <w:gridSpan w:val="2"/>
            <w:vAlign w:val="center"/>
          </w:tcPr>
          <w:p w14:paraId="28BBB279" w14:textId="5881CDD4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劉佳惠</w:t>
            </w:r>
          </w:p>
        </w:tc>
        <w:tc>
          <w:tcPr>
            <w:tcW w:w="501" w:type="pct"/>
            <w:gridSpan w:val="2"/>
            <w:vAlign w:val="center"/>
          </w:tcPr>
          <w:p w14:paraId="43BA849A" w14:textId="06C23049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657DEE12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B23187C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68EC" w:rsidRPr="001F08D0" w14:paraId="2AD9BF0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tcBorders>
              <w:bottom w:val="single" w:sz="4" w:space="0" w:color="auto"/>
            </w:tcBorders>
            <w:vAlign w:val="center"/>
          </w:tcPr>
          <w:p w14:paraId="71C637CF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攜帶式揚聲器</w:t>
            </w:r>
          </w:p>
          <w:p w14:paraId="319348A0" w14:textId="5C57EE58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7A560254" w14:textId="38D922E4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vAlign w:val="center"/>
          </w:tcPr>
          <w:p w14:paraId="50A45969" w14:textId="4B25A856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tcBorders>
              <w:bottom w:val="single" w:sz="4" w:space="0" w:color="auto"/>
            </w:tcBorders>
            <w:vAlign w:val="center"/>
          </w:tcPr>
          <w:p w14:paraId="4C06E597" w14:textId="4F81F0B9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tcBorders>
              <w:bottom w:val="single" w:sz="4" w:space="0" w:color="auto"/>
            </w:tcBorders>
            <w:vAlign w:val="center"/>
          </w:tcPr>
          <w:p w14:paraId="3FA2A088" w14:textId="46FCD674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劉佳惠</w:t>
            </w:r>
          </w:p>
        </w:tc>
        <w:tc>
          <w:tcPr>
            <w:tcW w:w="501" w:type="pct"/>
            <w:gridSpan w:val="2"/>
            <w:tcBorders>
              <w:bottom w:val="single" w:sz="4" w:space="0" w:color="auto"/>
            </w:tcBorders>
            <w:vAlign w:val="center"/>
          </w:tcPr>
          <w:p w14:paraId="5CF5509B" w14:textId="6CBBF389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14:paraId="4A2223EC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1AC8F7DE" w14:textId="77777777" w:rsidR="00B468EC" w:rsidRPr="001F08D0" w:rsidRDefault="00B468EC" w:rsidP="004D0D0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1015387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tcBorders>
              <w:bottom w:val="single" w:sz="4" w:space="0" w:color="auto"/>
            </w:tcBorders>
            <w:vAlign w:val="center"/>
          </w:tcPr>
          <w:p w14:paraId="47535D14" w14:textId="53ACFAA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監視器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6426B3C9" w14:textId="2E18AACA" w:rsidR="007A4E84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  <w:r>
              <w:rPr>
                <w:color w:val="auto"/>
              </w:rPr>
              <w:t>3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vAlign w:val="center"/>
          </w:tcPr>
          <w:p w14:paraId="3BCC18F6" w14:textId="035CE439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03" w:type="pct"/>
            <w:gridSpan w:val="2"/>
            <w:tcBorders>
              <w:bottom w:val="single" w:sz="4" w:space="0" w:color="auto"/>
            </w:tcBorders>
            <w:vAlign w:val="center"/>
          </w:tcPr>
          <w:p w14:paraId="1FE66146" w14:textId="1DAC1435" w:rsidR="007A4E84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校園各處</w:t>
            </w:r>
          </w:p>
        </w:tc>
        <w:tc>
          <w:tcPr>
            <w:tcW w:w="717" w:type="pct"/>
            <w:gridSpan w:val="2"/>
            <w:tcBorders>
              <w:bottom w:val="single" w:sz="4" w:space="0" w:color="auto"/>
            </w:tcBorders>
            <w:vAlign w:val="center"/>
          </w:tcPr>
          <w:p w14:paraId="642E6DFA" w14:textId="6D900340" w:rsidR="007A4E84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劉佳惠</w:t>
            </w:r>
          </w:p>
        </w:tc>
        <w:tc>
          <w:tcPr>
            <w:tcW w:w="501" w:type="pct"/>
            <w:gridSpan w:val="2"/>
            <w:tcBorders>
              <w:bottom w:val="single" w:sz="4" w:space="0" w:color="auto"/>
            </w:tcBorders>
            <w:vAlign w:val="center"/>
          </w:tcPr>
          <w:p w14:paraId="643E0ED2" w14:textId="48D9B1D3" w:rsidR="007A4E84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rFonts w:ascii="微軟正黑體" w:eastAsia="微軟正黑體" w:hAnsi="微軟正黑體"/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14:paraId="3BCB89EC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0A76F156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28022BB3" w14:textId="77777777" w:rsidTr="00B468EC">
        <w:trPr>
          <w:trHeight w:val="567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40D43501" w14:textId="4F05CD09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7A4E84" w:rsidRPr="001F08D0" w14:paraId="45E5A044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D3C71A4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332" w:type="pct"/>
            <w:vAlign w:val="center"/>
          </w:tcPr>
          <w:p w14:paraId="42E08BE0" w14:textId="5531C504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14</w:t>
            </w:r>
          </w:p>
        </w:tc>
        <w:tc>
          <w:tcPr>
            <w:tcW w:w="241" w:type="pct"/>
            <w:vAlign w:val="center"/>
          </w:tcPr>
          <w:p w14:paraId="3B62EE69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gridSpan w:val="2"/>
            <w:vAlign w:val="center"/>
          </w:tcPr>
          <w:p w14:paraId="5D610A69" w14:textId="3FD10343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6ED936EF" w14:textId="1C9D906A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劉佳惠</w:t>
            </w:r>
          </w:p>
        </w:tc>
        <w:tc>
          <w:tcPr>
            <w:tcW w:w="501" w:type="pct"/>
            <w:gridSpan w:val="2"/>
            <w:vAlign w:val="center"/>
          </w:tcPr>
          <w:p w14:paraId="1E1D5208" w14:textId="0BD9F333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65E0C343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7AAFD0AE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0DA16945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154230B0" w14:textId="51EEB35A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332" w:type="pct"/>
            <w:vAlign w:val="center"/>
          </w:tcPr>
          <w:p w14:paraId="27529D91" w14:textId="7C593A3E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27737E0C" w14:textId="4D63755C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14B758F2" w14:textId="18A95523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58DBF36F" w14:textId="3333DF7B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劉佳惠</w:t>
            </w:r>
          </w:p>
        </w:tc>
        <w:tc>
          <w:tcPr>
            <w:tcW w:w="501" w:type="pct"/>
            <w:gridSpan w:val="2"/>
            <w:vAlign w:val="center"/>
          </w:tcPr>
          <w:p w14:paraId="0916DA05" w14:textId="68113B43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4CB6AC7C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1703F381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1123315B" w14:textId="77777777" w:rsidTr="00B468EC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04502189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7A4E84" w:rsidRPr="001F08D0" w14:paraId="2D4C0450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2ABA52BF" w14:textId="1073AD03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</w:t>
            </w:r>
            <w:proofErr w:type="gramStart"/>
            <w:r w:rsidRPr="001F08D0">
              <w:rPr>
                <w:rFonts w:hint="eastAsia"/>
                <w:color w:val="auto"/>
              </w:rPr>
              <w:t>去顫器</w:t>
            </w:r>
            <w:proofErr w:type="gramEnd"/>
            <w:r w:rsidRPr="001F08D0">
              <w:rPr>
                <w:rFonts w:hint="eastAsia"/>
                <w:color w:val="auto"/>
              </w:rPr>
              <w:t>（</w:t>
            </w:r>
            <w:r w:rsidRPr="001F08D0">
              <w:rPr>
                <w:color w:val="auto"/>
              </w:rPr>
              <w:t>AED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332" w:type="pct"/>
            <w:vAlign w:val="center"/>
          </w:tcPr>
          <w:p w14:paraId="490529C0" w14:textId="15D9299F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661F85B6" w14:textId="09A4BFF8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gridSpan w:val="2"/>
            <w:vAlign w:val="center"/>
          </w:tcPr>
          <w:p w14:paraId="62598496" w14:textId="35359732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健康中心外</w:t>
            </w:r>
          </w:p>
        </w:tc>
        <w:tc>
          <w:tcPr>
            <w:tcW w:w="717" w:type="pct"/>
            <w:gridSpan w:val="2"/>
            <w:vAlign w:val="center"/>
          </w:tcPr>
          <w:p w14:paraId="1F4056CB" w14:textId="16BBF272" w:rsidR="007A4E84" w:rsidRPr="001F08D0" w:rsidRDefault="00CB1949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024E7D98" w14:textId="6A2E8248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834ED83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1888466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5E08AEAC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37AEDBDA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332" w:type="pct"/>
            <w:vAlign w:val="center"/>
          </w:tcPr>
          <w:p w14:paraId="4A34FE14" w14:textId="3D283D46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6E0434D5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03" w:type="pct"/>
            <w:gridSpan w:val="2"/>
            <w:vAlign w:val="center"/>
          </w:tcPr>
          <w:p w14:paraId="326BBAFA" w14:textId="58E528CA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69F0DC5D" w14:textId="1AE7E9EF" w:rsidR="007A4E84" w:rsidRPr="001F08D0" w:rsidRDefault="00CB1949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B1949">
              <w:rPr>
                <w:color w:val="auto"/>
              </w:rPr>
              <w:t>許</w:t>
            </w:r>
            <w:proofErr w:type="gramStart"/>
            <w:r w:rsidRPr="00CB1949">
              <w:rPr>
                <w:color w:val="auto"/>
              </w:rPr>
              <w:t>郁</w:t>
            </w:r>
            <w:proofErr w:type="gramEnd"/>
            <w:r w:rsidRPr="00CB1949">
              <w:rPr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5842C9EE" w14:textId="33831F3C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54989C1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1365FDE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4272FA62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0E21F353" w14:textId="1DDCEFD2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332" w:type="pct"/>
            <w:vAlign w:val="center"/>
          </w:tcPr>
          <w:p w14:paraId="47806DC6" w14:textId="20049454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25002EBB" w14:textId="7B9A3950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130D81B2" w14:textId="413ABA6B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08354144" w14:textId="1103F240" w:rsidR="007A4E84" w:rsidRPr="001F08D0" w:rsidRDefault="00CB1949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7E1578A2" w14:textId="1610824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8C1E221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610CC874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27EDDE39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73FA6DA0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</w:t>
            </w:r>
            <w:proofErr w:type="gramStart"/>
            <w:r w:rsidRPr="001F08D0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332" w:type="pct"/>
            <w:vAlign w:val="center"/>
          </w:tcPr>
          <w:p w14:paraId="694C986C" w14:textId="2946E405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3A804678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661C3E43" w14:textId="50273802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648D73EB" w14:textId="7C5E1451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21A4E793" w14:textId="30A6C98C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4E54A6C7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08EF8DC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2191FFD6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B73036D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長背板加頭部固定器</w:t>
            </w:r>
            <w:proofErr w:type="gramEnd"/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332" w:type="pct"/>
            <w:vAlign w:val="center"/>
          </w:tcPr>
          <w:p w14:paraId="36575AD1" w14:textId="732F4083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5043E542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57BEECF1" w14:textId="457D14A9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5294BCD4" w14:textId="359037DC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B1949">
              <w:rPr>
                <w:color w:val="auto"/>
              </w:rPr>
              <w:t>許</w:t>
            </w:r>
            <w:proofErr w:type="gramStart"/>
            <w:r w:rsidRPr="00CB1949">
              <w:rPr>
                <w:color w:val="auto"/>
              </w:rPr>
              <w:t>郁</w:t>
            </w:r>
            <w:proofErr w:type="gramEnd"/>
            <w:r w:rsidRPr="00CB1949">
              <w:rPr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2F1D04B5" w14:textId="75AEFB8F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074A589E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A36561A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18F341CB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791066CB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332" w:type="pct"/>
            <w:vAlign w:val="center"/>
          </w:tcPr>
          <w:p w14:paraId="0544607A" w14:textId="6CB72596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1" w:type="pct"/>
            <w:vAlign w:val="center"/>
          </w:tcPr>
          <w:p w14:paraId="2B35DCFF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4C6BF0B6" w14:textId="6A7F8B1A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63FE5A4B" w14:textId="5546E20F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2FDAE9D5" w14:textId="6EFBA69F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7C494A25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2AE6F5F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3C920876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5ABFD176" w14:textId="62EA0D15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冷敷袋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332" w:type="pct"/>
            <w:vAlign w:val="center"/>
          </w:tcPr>
          <w:p w14:paraId="0BD37E7A" w14:textId="416D394C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1" w:type="pct"/>
            <w:vAlign w:val="center"/>
          </w:tcPr>
          <w:p w14:paraId="4BA7C34B" w14:textId="61E2BBFB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7DFBFE31" w14:textId="072B00E3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475397DC" w14:textId="34EDCFCD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6CF5A8B6" w14:textId="4A58873F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7564D7F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34E7D2E2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3B6DD499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667C01A5" w14:textId="484382C5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額溫槍</w:t>
            </w:r>
            <w:proofErr w:type="gramEnd"/>
            <w:r w:rsidRPr="001F08D0">
              <w:rPr>
                <w:rFonts w:hint="eastAsia"/>
                <w:color w:val="auto"/>
              </w:rPr>
              <w:t>/</w:t>
            </w:r>
            <w:proofErr w:type="gramStart"/>
            <w:r w:rsidRPr="001F08D0">
              <w:rPr>
                <w:rFonts w:hint="eastAsia"/>
                <w:color w:val="auto"/>
              </w:rPr>
              <w:t>耳溫</w:t>
            </w:r>
            <w:proofErr w:type="gramEnd"/>
            <w:r w:rsidRPr="001F08D0">
              <w:rPr>
                <w:rFonts w:hint="eastAsia"/>
                <w:color w:val="auto"/>
              </w:rPr>
              <w:t>槍</w:t>
            </w:r>
          </w:p>
        </w:tc>
        <w:tc>
          <w:tcPr>
            <w:tcW w:w="332" w:type="pct"/>
            <w:vAlign w:val="center"/>
          </w:tcPr>
          <w:p w14:paraId="3E58004A" w14:textId="0CD3A339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</w:t>
            </w:r>
          </w:p>
        </w:tc>
        <w:tc>
          <w:tcPr>
            <w:tcW w:w="241" w:type="pct"/>
            <w:vAlign w:val="center"/>
          </w:tcPr>
          <w:p w14:paraId="510FFF8F" w14:textId="262EA046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03" w:type="pct"/>
            <w:gridSpan w:val="2"/>
            <w:vAlign w:val="center"/>
          </w:tcPr>
          <w:p w14:paraId="6DCBE145" w14:textId="3B6331A4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  <w:r>
              <w:rPr>
                <w:rFonts w:hint="eastAsia"/>
                <w:color w:val="auto"/>
              </w:rPr>
              <w:t>5</w:t>
            </w:r>
            <w:r>
              <w:rPr>
                <w:rFonts w:hint="eastAsia"/>
                <w:color w:val="auto"/>
              </w:rPr>
              <w:t>、警衛室</w:t>
            </w:r>
            <w:r>
              <w:rPr>
                <w:rFonts w:hint="eastAsia"/>
                <w:color w:val="auto"/>
              </w:rPr>
              <w:t>3</w:t>
            </w:r>
            <w:r>
              <w:rPr>
                <w:rFonts w:hint="eastAsia"/>
                <w:color w:val="auto"/>
              </w:rPr>
              <w:t>、各班</w:t>
            </w:r>
            <w:r>
              <w:rPr>
                <w:rFonts w:hint="eastAsia"/>
                <w:color w:val="auto"/>
              </w:rPr>
              <w:t>6</w:t>
            </w:r>
            <w:r>
              <w:rPr>
                <w:rFonts w:hint="eastAsia"/>
                <w:color w:val="auto"/>
              </w:rPr>
              <w:t>、辦公室</w:t>
            </w: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717" w:type="pct"/>
            <w:gridSpan w:val="2"/>
            <w:vAlign w:val="center"/>
          </w:tcPr>
          <w:p w14:paraId="418E097B" w14:textId="3E9BCEDF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楊牧軒</w:t>
            </w:r>
            <w:proofErr w:type="gramEnd"/>
          </w:p>
        </w:tc>
        <w:tc>
          <w:tcPr>
            <w:tcW w:w="501" w:type="pct"/>
            <w:gridSpan w:val="2"/>
            <w:vAlign w:val="center"/>
          </w:tcPr>
          <w:p w14:paraId="010E7F71" w14:textId="58AA1181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43BB7AB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201D5A5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CB1949" w:rsidRPr="001F08D0" w14:paraId="5C96E78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50113585" w14:textId="390BB974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醫</w:t>
            </w:r>
            <w:proofErr w:type="gramEnd"/>
            <w:r w:rsidRPr="001F08D0">
              <w:rPr>
                <w:rFonts w:hint="eastAsia"/>
                <w:color w:val="auto"/>
              </w:rPr>
              <w:t>用口罩</w:t>
            </w:r>
          </w:p>
        </w:tc>
        <w:tc>
          <w:tcPr>
            <w:tcW w:w="332" w:type="pct"/>
            <w:vAlign w:val="center"/>
          </w:tcPr>
          <w:p w14:paraId="3F3F19DD" w14:textId="20A399AB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CC35A9">
              <w:rPr>
                <w:rFonts w:hint="eastAsia"/>
                <w:color w:val="auto"/>
              </w:rPr>
              <w:t>2</w:t>
            </w:r>
            <w:r>
              <w:rPr>
                <w:rFonts w:hint="eastAsia"/>
                <w:color w:val="auto"/>
              </w:rPr>
              <w:t>00</w:t>
            </w:r>
          </w:p>
        </w:tc>
        <w:tc>
          <w:tcPr>
            <w:tcW w:w="241" w:type="pct"/>
            <w:vAlign w:val="center"/>
          </w:tcPr>
          <w:p w14:paraId="72D0185C" w14:textId="5D9735FB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344382E6" w14:textId="35CD5153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1D01869A" w14:textId="26F02802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許</w:t>
            </w:r>
            <w:proofErr w:type="gramStart"/>
            <w:r>
              <w:rPr>
                <w:rFonts w:hint="eastAsia"/>
                <w:color w:val="auto"/>
              </w:rPr>
              <w:t>郁</w:t>
            </w:r>
            <w:proofErr w:type="gramEnd"/>
            <w:r>
              <w:rPr>
                <w:rFonts w:hint="eastAsia"/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5E957BA3" w14:textId="74E6CF34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7B5172D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6946CF98" w14:textId="77777777" w:rsidR="00CB1949" w:rsidRPr="001F08D0" w:rsidRDefault="00CB1949" w:rsidP="00CB194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328423BE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35639B93" w14:textId="1249D52C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酒精</w:t>
            </w:r>
          </w:p>
        </w:tc>
        <w:tc>
          <w:tcPr>
            <w:tcW w:w="332" w:type="pct"/>
            <w:vAlign w:val="center"/>
          </w:tcPr>
          <w:p w14:paraId="49541C63" w14:textId="3C4159FB" w:rsidR="007A4E84" w:rsidRPr="001F08D0" w:rsidRDefault="00CC35A9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3AD1CE78" w14:textId="41532569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03" w:type="pct"/>
            <w:gridSpan w:val="2"/>
            <w:vAlign w:val="center"/>
          </w:tcPr>
          <w:p w14:paraId="1DEA9688" w14:textId="50407B98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4B9D9714" w14:textId="1B553AE4" w:rsidR="007A4E84" w:rsidRPr="001F08D0" w:rsidRDefault="00CB1949" w:rsidP="007A4E84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楊牧軒</w:t>
            </w:r>
            <w:proofErr w:type="gramEnd"/>
          </w:p>
        </w:tc>
        <w:tc>
          <w:tcPr>
            <w:tcW w:w="501" w:type="pct"/>
            <w:gridSpan w:val="2"/>
            <w:vAlign w:val="center"/>
          </w:tcPr>
          <w:p w14:paraId="77B9B287" w14:textId="23789F9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A02E433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4BF93572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648B4433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26D1B23A" w14:textId="60A7E8C3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消毒水</w:t>
            </w:r>
          </w:p>
        </w:tc>
        <w:tc>
          <w:tcPr>
            <w:tcW w:w="332" w:type="pct"/>
            <w:vAlign w:val="center"/>
          </w:tcPr>
          <w:p w14:paraId="55AF1CEE" w14:textId="6EFF94A0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CC35A9">
              <w:rPr>
                <w:rFonts w:hint="eastAsia"/>
                <w:color w:val="auto"/>
              </w:rPr>
              <w:t>8</w:t>
            </w:r>
          </w:p>
        </w:tc>
        <w:tc>
          <w:tcPr>
            <w:tcW w:w="241" w:type="pct"/>
            <w:vAlign w:val="center"/>
          </w:tcPr>
          <w:p w14:paraId="39F5C9B4" w14:textId="44ED46D4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03" w:type="pct"/>
            <w:gridSpan w:val="2"/>
            <w:vAlign w:val="center"/>
          </w:tcPr>
          <w:p w14:paraId="2547BFCE" w14:textId="658E7256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4C960B44" w14:textId="63C35744" w:rsidR="007A4E84" w:rsidRPr="001F08D0" w:rsidRDefault="00CB1949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>
              <w:rPr>
                <w:rFonts w:hint="eastAsia"/>
                <w:color w:val="auto"/>
              </w:rPr>
              <w:t>楊牧軒</w:t>
            </w:r>
            <w:proofErr w:type="gramEnd"/>
          </w:p>
        </w:tc>
        <w:tc>
          <w:tcPr>
            <w:tcW w:w="501" w:type="pct"/>
            <w:gridSpan w:val="2"/>
            <w:vAlign w:val="center"/>
          </w:tcPr>
          <w:p w14:paraId="333B09D8" w14:textId="3F27CC5F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7AF56AA6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34095193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0CA55045" w14:textId="77777777" w:rsidTr="00B468E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72FB7A7" w14:textId="2C4C3704" w:rsidR="007A4E84" w:rsidRPr="001F08D0" w:rsidRDefault="001678B1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31D9233" wp14:editId="4771A216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-589280</wp:posOffset>
                  </wp:positionV>
                  <wp:extent cx="6119495" cy="3617595"/>
                  <wp:effectExtent l="0" t="0" r="0" b="1905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essageImage_1650264310833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4E84" w:rsidRPr="001F08D0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7A4E84" w:rsidRPr="001F08D0" w14:paraId="3BB24EDA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4D6C293D" w14:textId="2CACB31F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332" w:type="pct"/>
            <w:vAlign w:val="center"/>
          </w:tcPr>
          <w:p w14:paraId="4976E5D9" w14:textId="6AB33236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715C83C1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05377FB9" w14:textId="455DC842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17" w:type="pct"/>
            <w:gridSpan w:val="2"/>
            <w:vAlign w:val="center"/>
          </w:tcPr>
          <w:p w14:paraId="3D2B9261" w14:textId="2A98260B" w:rsidR="007A4E84" w:rsidRPr="001F08D0" w:rsidRDefault="00CC35A9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C35A9">
              <w:rPr>
                <w:color w:val="auto"/>
              </w:rPr>
              <w:t>許</w:t>
            </w:r>
            <w:proofErr w:type="gramStart"/>
            <w:r w:rsidRPr="00CC35A9">
              <w:rPr>
                <w:color w:val="auto"/>
              </w:rPr>
              <w:t>郁</w:t>
            </w:r>
            <w:proofErr w:type="gramEnd"/>
            <w:r w:rsidRPr="00CC35A9">
              <w:rPr>
                <w:color w:val="auto"/>
              </w:rPr>
              <w:t>珮</w:t>
            </w:r>
          </w:p>
        </w:tc>
        <w:tc>
          <w:tcPr>
            <w:tcW w:w="501" w:type="pct"/>
            <w:gridSpan w:val="2"/>
            <w:vAlign w:val="center"/>
          </w:tcPr>
          <w:p w14:paraId="4B9B7997" w14:textId="3BE10A74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26947458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28400952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13448933" w14:textId="77777777" w:rsidTr="00B468EC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38258AA4" w14:textId="00F041A6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7A4E84" w:rsidRPr="001F08D0" w14:paraId="5E419F75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25AC3F16" w14:textId="4606FC3A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332" w:type="pct"/>
            <w:vAlign w:val="center"/>
          </w:tcPr>
          <w:p w14:paraId="5BFD053C" w14:textId="057B18DB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1" w:type="pct"/>
            <w:vAlign w:val="center"/>
          </w:tcPr>
          <w:p w14:paraId="14BEAB43" w14:textId="25FC1A18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03" w:type="pct"/>
            <w:gridSpan w:val="2"/>
            <w:vAlign w:val="center"/>
          </w:tcPr>
          <w:p w14:paraId="71BCE25C" w14:textId="70AEE1FF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7644C606" w14:textId="12BCC6D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476DD5E1" w14:textId="0EFFA9B8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5BB302C3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7D7DCD80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123B6D3D" w14:textId="77777777" w:rsidTr="00B468EC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5888C6B2" w14:textId="298469F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7A4E84" w:rsidRPr="001F08D0" w14:paraId="05F9B0DC" w14:textId="77777777" w:rsidTr="007A4E84">
        <w:trPr>
          <w:trHeight w:val="567"/>
          <w:jc w:val="center"/>
        </w:trPr>
        <w:tc>
          <w:tcPr>
            <w:tcW w:w="1122" w:type="pct"/>
            <w:gridSpan w:val="2"/>
            <w:vAlign w:val="center"/>
          </w:tcPr>
          <w:p w14:paraId="447D3348" w14:textId="3804B8E2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332" w:type="pct"/>
            <w:vAlign w:val="center"/>
          </w:tcPr>
          <w:p w14:paraId="12253B55" w14:textId="2233CD9D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1" w:type="pct"/>
            <w:vAlign w:val="center"/>
          </w:tcPr>
          <w:p w14:paraId="3961EE1E" w14:textId="5064A72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03" w:type="pct"/>
            <w:gridSpan w:val="2"/>
            <w:vAlign w:val="center"/>
          </w:tcPr>
          <w:p w14:paraId="7CF8BE40" w14:textId="6533790D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17" w:type="pct"/>
            <w:gridSpan w:val="2"/>
            <w:vAlign w:val="center"/>
          </w:tcPr>
          <w:p w14:paraId="6DA796C8" w14:textId="42F1B82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王靜瑜</w:t>
            </w:r>
          </w:p>
        </w:tc>
        <w:tc>
          <w:tcPr>
            <w:tcW w:w="501" w:type="pct"/>
            <w:gridSpan w:val="2"/>
            <w:vAlign w:val="center"/>
          </w:tcPr>
          <w:p w14:paraId="51506879" w14:textId="43AD8AE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微軟正黑體" w:eastAsia="微軟正黑體" w:hAnsi="微軟正黑體" w:hint="eastAsia"/>
                <w:color w:val="auto"/>
              </w:rPr>
              <w:t>V</w:t>
            </w:r>
          </w:p>
        </w:tc>
        <w:tc>
          <w:tcPr>
            <w:tcW w:w="461" w:type="pct"/>
            <w:vAlign w:val="center"/>
          </w:tcPr>
          <w:p w14:paraId="14C4C081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3" w:type="pct"/>
            <w:vAlign w:val="center"/>
          </w:tcPr>
          <w:p w14:paraId="5B19C078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A4E84" w:rsidRPr="001F08D0" w14:paraId="76EEB42B" w14:textId="77777777" w:rsidTr="007A4E84">
        <w:trPr>
          <w:trHeight w:val="567"/>
          <w:jc w:val="center"/>
        </w:trPr>
        <w:tc>
          <w:tcPr>
            <w:tcW w:w="561" w:type="pct"/>
            <w:shd w:val="clear" w:color="auto" w:fill="D9D9D9" w:themeFill="background1" w:themeFillShade="D9"/>
            <w:vAlign w:val="center"/>
          </w:tcPr>
          <w:p w14:paraId="3BB96DC2" w14:textId="6406A63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23" w:type="pct"/>
            <w:gridSpan w:val="4"/>
            <w:vAlign w:val="center"/>
          </w:tcPr>
          <w:p w14:paraId="511792D4" w14:textId="76EE8B12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</w:t>
            </w:r>
            <w:r>
              <w:rPr>
                <w:rFonts w:hint="eastAsia"/>
                <w:b/>
                <w:bCs/>
                <w:color w:val="auto"/>
                <w:u w:val="single"/>
              </w:rPr>
              <w:t>1</w:t>
            </w:r>
            <w:r w:rsidR="00EA4E5C">
              <w:rPr>
                <w:rFonts w:hint="eastAsia"/>
                <w:b/>
                <w:bCs/>
                <w:color w:val="auto"/>
                <w:u w:val="single"/>
              </w:rPr>
              <w:t>11</w:t>
            </w: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b/>
                <w:bCs/>
                <w:color w:val="auto"/>
              </w:rPr>
              <w:t>年</w:t>
            </w:r>
            <w:r w:rsidR="00EA4E5C">
              <w:rPr>
                <w:rFonts w:hint="eastAsia"/>
                <w:b/>
                <w:bCs/>
                <w:color w:val="auto"/>
                <w:u w:val="single"/>
              </w:rPr>
              <w:t>4</w:t>
            </w: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b/>
                <w:bCs/>
                <w:color w:val="auto"/>
              </w:rPr>
              <w:t>月</w:t>
            </w:r>
            <w:r w:rsidR="00EA4E5C">
              <w:rPr>
                <w:rFonts w:hint="eastAsia"/>
                <w:b/>
                <w:bCs/>
                <w:color w:val="auto"/>
                <w:u w:val="single"/>
              </w:rPr>
              <w:t>11</w:t>
            </w:r>
            <w:r w:rsidRPr="001F08D0">
              <w:rPr>
                <w:rFonts w:hint="eastAsia"/>
                <w:b/>
                <w:bCs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681" w:type="pct"/>
            <w:gridSpan w:val="2"/>
            <w:shd w:val="clear" w:color="auto" w:fill="D9D9D9" w:themeFill="background1" w:themeFillShade="D9"/>
            <w:vAlign w:val="center"/>
          </w:tcPr>
          <w:p w14:paraId="1068A82F" w14:textId="56AFAB51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786" w:type="pct"/>
            <w:gridSpan w:val="2"/>
            <w:vAlign w:val="center"/>
          </w:tcPr>
          <w:p w14:paraId="1A08CC66" w14:textId="7E5D4D89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14:paraId="5E9616CE" w14:textId="77777777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3" w:type="pct"/>
            <w:vAlign w:val="center"/>
          </w:tcPr>
          <w:p w14:paraId="3EF5CE0E" w14:textId="499ED2B4" w:rsidR="007A4E84" w:rsidRPr="001F08D0" w:rsidRDefault="007A4E84" w:rsidP="007A4E84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0B631604" w14:textId="321A8F3A" w:rsidR="009521BF" w:rsidRPr="001F08D0" w:rsidRDefault="00AA5FC4" w:rsidP="009521BF">
      <w:pPr>
        <w:pStyle w:val="af7"/>
        <w:spacing w:before="180" w:after="36"/>
      </w:pPr>
      <w:bookmarkStart w:id="203" w:name="_Ref17383293"/>
      <w:bookmarkStart w:id="204" w:name="_Ref25418327"/>
      <w:bookmarkStart w:id="205" w:name="_Ref11248368"/>
      <w:bookmarkStart w:id="206" w:name="_Toc59720941"/>
      <w:bookmarkStart w:id="207" w:name="_Hlk17384065"/>
      <w:bookmarkStart w:id="208" w:name="_Hlk32591182"/>
      <w:bookmarkEnd w:id="188"/>
      <w:bookmarkEnd w:id="199"/>
      <w:bookmarkEnd w:id="201"/>
      <w:bookmarkEnd w:id="202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2</w:t>
      </w:r>
      <w:r w:rsidRPr="001F08D0">
        <w:fldChar w:fldCharType="end"/>
      </w:r>
      <w:bookmarkEnd w:id="203"/>
      <w:bookmarkEnd w:id="204"/>
      <w:r w:rsidR="009521BF" w:rsidRPr="001F08D0">
        <w:rPr>
          <w:rFonts w:hint="eastAsia"/>
        </w:rPr>
        <w:t xml:space="preserve">　支援單位聯絡清冊</w:t>
      </w:r>
      <w:bookmarkEnd w:id="205"/>
      <w:bookmarkEnd w:id="20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1512"/>
        <w:gridCol w:w="1105"/>
        <w:gridCol w:w="2268"/>
        <w:gridCol w:w="2343"/>
      </w:tblGrid>
      <w:tr w:rsidR="001F08D0" w:rsidRPr="001F08D0" w14:paraId="5A19DF08" w14:textId="77777777" w:rsidTr="00774388">
        <w:trPr>
          <w:trHeight w:val="20"/>
          <w:tblHeader/>
          <w:jc w:val="center"/>
        </w:trPr>
        <w:tc>
          <w:tcPr>
            <w:tcW w:w="1227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09" w:name="_Hlk33102808"/>
            <w:r w:rsidRPr="001F08D0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789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支援工具或技術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23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1F08D0" w14:paraId="40A82569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D8E2181" w14:textId="568DC58F" w:rsidR="009521B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1F08D0" w:rsidRPr="001F08D0" w14:paraId="5FEEA681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DAFF4EE" w14:textId="17E0E634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789" w:type="pct"/>
            <w:vAlign w:val="center"/>
          </w:tcPr>
          <w:p w14:paraId="61C04665" w14:textId="2F0ABF69" w:rsidR="00313C7F" w:rsidRPr="001F08D0" w:rsidRDefault="00645253" w:rsidP="0064525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5253">
              <w:rPr>
                <w:color w:val="auto"/>
              </w:rPr>
              <w:t>02-89114692</w:t>
            </w:r>
          </w:p>
        </w:tc>
        <w:tc>
          <w:tcPr>
            <w:tcW w:w="577" w:type="pct"/>
            <w:vAlign w:val="center"/>
          </w:tcPr>
          <w:p w14:paraId="32540263" w14:textId="5F80EAAF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5BEC6515" w14:textId="64BF813C" w:rsidR="00313C7F" w:rsidRPr="001F08D0" w:rsidRDefault="00F3193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救災資源分配</w:t>
            </w:r>
          </w:p>
        </w:tc>
        <w:tc>
          <w:tcPr>
            <w:tcW w:w="1223" w:type="pct"/>
            <w:vAlign w:val="center"/>
          </w:tcPr>
          <w:p w14:paraId="16EEBDA8" w14:textId="2EC20D25" w:rsidR="00313C7F" w:rsidRPr="001F08D0" w:rsidRDefault="0066555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聯絡人依災害類別不同</w:t>
            </w:r>
          </w:p>
        </w:tc>
      </w:tr>
      <w:tr w:rsidR="001F08D0" w:rsidRPr="001F08D0" w14:paraId="002A2497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3130BCD0" w14:textId="58F26664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</w:t>
            </w:r>
            <w:r w:rsidR="00313C7F" w:rsidRPr="001F08D0">
              <w:rPr>
                <w:rFonts w:hint="eastAsia"/>
                <w:color w:val="auto"/>
              </w:rPr>
              <w:t>市災害應變中</w:t>
            </w:r>
            <w:r>
              <w:rPr>
                <w:rFonts w:hint="eastAsia"/>
                <w:color w:val="auto"/>
              </w:rPr>
              <w:t>心</w:t>
            </w:r>
          </w:p>
        </w:tc>
        <w:tc>
          <w:tcPr>
            <w:tcW w:w="789" w:type="pct"/>
            <w:vAlign w:val="center"/>
          </w:tcPr>
          <w:p w14:paraId="35C85260" w14:textId="30B6C3DD" w:rsidR="00313C7F" w:rsidRPr="001F08D0" w:rsidRDefault="0064525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5253">
              <w:rPr>
                <w:color w:val="auto"/>
              </w:rPr>
              <w:t>03-3379119</w:t>
            </w:r>
          </w:p>
        </w:tc>
        <w:tc>
          <w:tcPr>
            <w:tcW w:w="577" w:type="pct"/>
            <w:vAlign w:val="center"/>
          </w:tcPr>
          <w:p w14:paraId="610D0C68" w14:textId="75B8AEA9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4CA1E253" w14:textId="08AFD42D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災情通報、救災資源分配</w:t>
            </w:r>
          </w:p>
        </w:tc>
        <w:tc>
          <w:tcPr>
            <w:tcW w:w="1223" w:type="pct"/>
            <w:vAlign w:val="center"/>
          </w:tcPr>
          <w:p w14:paraId="79745D3F" w14:textId="5F125482" w:rsidR="00313C7F" w:rsidRPr="001F08D0" w:rsidRDefault="0066555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65552">
              <w:rPr>
                <w:rFonts w:hint="eastAsia"/>
                <w:color w:val="auto"/>
              </w:rPr>
              <w:t>聯絡人依災害類別不同</w:t>
            </w:r>
          </w:p>
        </w:tc>
      </w:tr>
      <w:tr w:rsidR="001F08D0" w:rsidRPr="001F08D0" w14:paraId="451FDF4C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61767FD9" w14:textId="41E70D7A" w:rsidR="00313C7F" w:rsidRPr="001F08D0" w:rsidRDefault="00F31930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</w:t>
            </w:r>
            <w:r w:rsidR="00313C7F" w:rsidRPr="001F08D0">
              <w:rPr>
                <w:rFonts w:hint="eastAsia"/>
                <w:color w:val="auto"/>
              </w:rPr>
              <w:t>區災害應變中心</w:t>
            </w:r>
          </w:p>
        </w:tc>
        <w:tc>
          <w:tcPr>
            <w:tcW w:w="789" w:type="pct"/>
            <w:vAlign w:val="center"/>
          </w:tcPr>
          <w:p w14:paraId="2255E2F8" w14:textId="6DC8B940" w:rsidR="00313C7F" w:rsidRPr="001F08D0" w:rsidRDefault="0064525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5253">
              <w:rPr>
                <w:color w:val="auto"/>
              </w:rPr>
              <w:t>03-3867703</w:t>
            </w:r>
          </w:p>
        </w:tc>
        <w:tc>
          <w:tcPr>
            <w:tcW w:w="577" w:type="pct"/>
            <w:vAlign w:val="center"/>
          </w:tcPr>
          <w:p w14:paraId="1A1391A2" w14:textId="1F1037D1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7BC6B99B" w14:textId="5315504C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災情通報與告知、救災資源分配</w:t>
            </w:r>
          </w:p>
        </w:tc>
        <w:tc>
          <w:tcPr>
            <w:tcW w:w="1223" w:type="pct"/>
            <w:vAlign w:val="center"/>
          </w:tcPr>
          <w:p w14:paraId="11CB73A3" w14:textId="5F030A5A" w:rsidR="00313C7F" w:rsidRPr="001F08D0" w:rsidRDefault="0066555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65552">
              <w:rPr>
                <w:rFonts w:hint="eastAsia"/>
                <w:color w:val="auto"/>
              </w:rPr>
              <w:t>聯絡人依災害類別不同</w:t>
            </w:r>
          </w:p>
        </w:tc>
      </w:tr>
      <w:tr w:rsidR="001F08D0" w:rsidRPr="001F08D0" w14:paraId="443C3AC0" w14:textId="77777777" w:rsidTr="003350A5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08FB5C0" w14:textId="4271E62D" w:rsidR="00313C7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1F08D0" w:rsidRPr="001F08D0" w14:paraId="76E2943C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72C65174" w14:textId="615DEFE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789" w:type="pct"/>
            <w:vAlign w:val="center"/>
          </w:tcPr>
          <w:p w14:paraId="3E5387DD" w14:textId="7974B542" w:rsidR="00313C7F" w:rsidRPr="001F08D0" w:rsidRDefault="0064525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02-3343</w:t>
            </w:r>
            <w:r w:rsidR="00465611" w:rsidRPr="00465611">
              <w:rPr>
                <w:rFonts w:hint="eastAsia"/>
                <w:color w:val="auto"/>
              </w:rPr>
              <w:t>7855</w:t>
            </w:r>
            <w:r w:rsidR="00465611" w:rsidRPr="00465611">
              <w:rPr>
                <w:rFonts w:hint="eastAsia"/>
                <w:color w:val="auto"/>
              </w:rPr>
              <w:t>、</w:t>
            </w:r>
            <w:r>
              <w:rPr>
                <w:rFonts w:hint="eastAsia"/>
                <w:color w:val="auto"/>
              </w:rPr>
              <w:t>02-3343</w:t>
            </w:r>
            <w:r w:rsidR="00465611" w:rsidRPr="00465611">
              <w:rPr>
                <w:rFonts w:hint="eastAsia"/>
                <w:color w:val="auto"/>
              </w:rPr>
              <w:t>7856</w:t>
            </w:r>
          </w:p>
        </w:tc>
        <w:tc>
          <w:tcPr>
            <w:tcW w:w="577" w:type="pct"/>
            <w:vAlign w:val="center"/>
          </w:tcPr>
          <w:p w14:paraId="3D2FD018" w14:textId="62D2CAD1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6E4EF36B" w14:textId="35292B04" w:rsidR="00313C7F" w:rsidRPr="001F08D0" w:rsidRDefault="0046561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5611">
              <w:rPr>
                <w:rFonts w:hint="eastAsia"/>
                <w:color w:val="auto"/>
              </w:rPr>
              <w:t>校安通報單位</w:t>
            </w:r>
          </w:p>
        </w:tc>
        <w:tc>
          <w:tcPr>
            <w:tcW w:w="1223" w:type="pct"/>
            <w:vAlign w:val="center"/>
          </w:tcPr>
          <w:p w14:paraId="65DD53BE" w14:textId="1672FE2F" w:rsidR="00313C7F" w:rsidRPr="001F08D0" w:rsidRDefault="0066555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65552">
              <w:rPr>
                <w:rFonts w:hint="eastAsia"/>
                <w:color w:val="auto"/>
              </w:rPr>
              <w:t>聯絡人依災害類別不同</w:t>
            </w:r>
          </w:p>
        </w:tc>
      </w:tr>
      <w:tr w:rsidR="001F08D0" w:rsidRPr="001F08D0" w14:paraId="7559C058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2778AD76" w14:textId="5B0975A5" w:rsidR="00313C7F" w:rsidRPr="001F08D0" w:rsidRDefault="0046561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桃園市政府教育局</w:t>
            </w:r>
          </w:p>
        </w:tc>
        <w:tc>
          <w:tcPr>
            <w:tcW w:w="789" w:type="pct"/>
            <w:vAlign w:val="center"/>
          </w:tcPr>
          <w:p w14:paraId="5BA34409" w14:textId="61AD415D" w:rsidR="00313C7F" w:rsidRPr="001F08D0" w:rsidRDefault="0046561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5611">
              <w:rPr>
                <w:color w:val="auto"/>
              </w:rPr>
              <w:t>03-3322101</w:t>
            </w:r>
          </w:p>
        </w:tc>
        <w:tc>
          <w:tcPr>
            <w:tcW w:w="577" w:type="pct"/>
            <w:vAlign w:val="center"/>
          </w:tcPr>
          <w:p w14:paraId="2175E1A4" w14:textId="12E9CA3D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425E1849" w14:textId="1A5BDAEA" w:rsidR="00313C7F" w:rsidRPr="001F08D0" w:rsidRDefault="0046561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5611">
              <w:rPr>
                <w:rFonts w:hint="eastAsia"/>
                <w:color w:val="auto"/>
              </w:rPr>
              <w:t>災後學生權益相關詢問事項。</w:t>
            </w:r>
          </w:p>
        </w:tc>
        <w:tc>
          <w:tcPr>
            <w:tcW w:w="1223" w:type="pct"/>
            <w:vAlign w:val="center"/>
          </w:tcPr>
          <w:p w14:paraId="2ED67BD7" w14:textId="62D3206A" w:rsidR="00313C7F" w:rsidRPr="001F08D0" w:rsidRDefault="0066555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65552">
              <w:rPr>
                <w:rFonts w:hint="eastAsia"/>
                <w:color w:val="auto"/>
              </w:rPr>
              <w:t>聯絡人依災害類別不同</w:t>
            </w:r>
          </w:p>
        </w:tc>
      </w:tr>
      <w:tr w:rsidR="001F08D0" w:rsidRPr="001F08D0" w14:paraId="71D381B7" w14:textId="77777777" w:rsidTr="003350A5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7B406E47" w14:textId="565E0653" w:rsidR="00313C7F" w:rsidRPr="001F08D0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縣市主管機</w:t>
            </w:r>
            <w:r w:rsidR="00881B97" w:rsidRPr="001F08D0">
              <w:rPr>
                <w:rFonts w:hint="eastAsia"/>
                <w:b/>
                <w:color w:val="auto"/>
              </w:rPr>
              <w:t>關</w:t>
            </w:r>
          </w:p>
        </w:tc>
      </w:tr>
      <w:tr w:rsidR="001F08D0" w:rsidRPr="001F08D0" w14:paraId="31361C1E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6D5DB76F" w14:textId="1CAF4410" w:rsidR="00313C7F" w:rsidRPr="001F08D0" w:rsidRDefault="00465611" w:rsidP="0046561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</w:t>
            </w:r>
            <w:r w:rsidR="00313C7F" w:rsidRPr="001F08D0">
              <w:rPr>
                <w:rFonts w:hint="eastAsia"/>
                <w:color w:val="auto"/>
              </w:rPr>
              <w:t>市政府</w:t>
            </w:r>
          </w:p>
        </w:tc>
        <w:tc>
          <w:tcPr>
            <w:tcW w:w="789" w:type="pct"/>
            <w:vAlign w:val="center"/>
          </w:tcPr>
          <w:p w14:paraId="247A9010" w14:textId="6B56B7B1" w:rsidR="00313C7F" w:rsidRPr="001F08D0" w:rsidRDefault="0046561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03-3322111</w:t>
            </w:r>
          </w:p>
        </w:tc>
        <w:tc>
          <w:tcPr>
            <w:tcW w:w="577" w:type="pct"/>
            <w:vAlign w:val="center"/>
          </w:tcPr>
          <w:p w14:paraId="3F52FE0F" w14:textId="1BC5F4F5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6DE94C1B" w14:textId="44309526" w:rsidR="00313C7F" w:rsidRPr="001F08D0" w:rsidRDefault="000F2C1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統籌災後指揮。</w:t>
            </w:r>
          </w:p>
        </w:tc>
        <w:tc>
          <w:tcPr>
            <w:tcW w:w="1223" w:type="pct"/>
            <w:vAlign w:val="center"/>
          </w:tcPr>
          <w:p w14:paraId="2A198CAA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962FA8F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13CBC59C" w14:textId="30607646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消防局</w:t>
            </w:r>
          </w:p>
        </w:tc>
        <w:tc>
          <w:tcPr>
            <w:tcW w:w="789" w:type="pct"/>
            <w:vAlign w:val="center"/>
          </w:tcPr>
          <w:p w14:paraId="0B689DCF" w14:textId="0728116C" w:rsidR="00313C7F" w:rsidRPr="001F08D0" w:rsidRDefault="006348E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03-3379119</w:t>
            </w:r>
          </w:p>
        </w:tc>
        <w:tc>
          <w:tcPr>
            <w:tcW w:w="577" w:type="pct"/>
            <w:vAlign w:val="center"/>
          </w:tcPr>
          <w:p w14:paraId="477AC126" w14:textId="3A44C174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0741002F" w14:textId="77777777" w:rsidR="00F31930" w:rsidRPr="00F3193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行政人力與技術支</w:t>
            </w:r>
          </w:p>
          <w:p w14:paraId="4B50BC6D" w14:textId="63B0CD9C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F31930">
              <w:rPr>
                <w:rFonts w:hint="eastAsia"/>
                <w:color w:val="auto"/>
              </w:rPr>
              <w:t>援</w:t>
            </w:r>
            <w:proofErr w:type="gramEnd"/>
            <w:r w:rsidRPr="00F31930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7359717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2FA7C9E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6F3D4731" w14:textId="50369EC2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789" w:type="pct"/>
            <w:vAlign w:val="center"/>
          </w:tcPr>
          <w:p w14:paraId="1CE10808" w14:textId="2C569C6B" w:rsidR="00313C7F" w:rsidRPr="001F08D0" w:rsidRDefault="002640F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640FE">
              <w:rPr>
                <w:color w:val="auto"/>
              </w:rPr>
              <w:t>03-3322101</w:t>
            </w:r>
          </w:p>
        </w:tc>
        <w:tc>
          <w:tcPr>
            <w:tcW w:w="577" w:type="pct"/>
            <w:vAlign w:val="center"/>
          </w:tcPr>
          <w:p w14:paraId="7FFDDDAA" w14:textId="65B24561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03084717" w14:textId="77777777" w:rsidR="00F31930" w:rsidRPr="00F3193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行政人力與技術支</w:t>
            </w:r>
          </w:p>
          <w:p w14:paraId="492DBCE4" w14:textId="6F9BF4BA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F31930">
              <w:rPr>
                <w:rFonts w:hint="eastAsia"/>
                <w:color w:val="auto"/>
              </w:rPr>
              <w:t>援</w:t>
            </w:r>
            <w:proofErr w:type="gramEnd"/>
            <w:r w:rsidRPr="00F31930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7AB453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684796B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A4E0CE5" w14:textId="64DE06E3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789" w:type="pct"/>
            <w:vAlign w:val="center"/>
          </w:tcPr>
          <w:p w14:paraId="6F51628A" w14:textId="70257FF4" w:rsidR="00313C7F" w:rsidRPr="001F08D0" w:rsidRDefault="002640F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640FE">
              <w:rPr>
                <w:color w:val="auto"/>
              </w:rPr>
              <w:t>03-3322101</w:t>
            </w:r>
          </w:p>
        </w:tc>
        <w:tc>
          <w:tcPr>
            <w:tcW w:w="577" w:type="pct"/>
            <w:vAlign w:val="center"/>
          </w:tcPr>
          <w:p w14:paraId="203E2E90" w14:textId="214A69BE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158D69C5" w14:textId="77777777" w:rsidR="00F31930" w:rsidRPr="00F3193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行政人力與技術支</w:t>
            </w:r>
          </w:p>
          <w:p w14:paraId="0C8D097B" w14:textId="6D1F59D8" w:rsidR="00313C7F" w:rsidRPr="001F08D0" w:rsidRDefault="00F31930" w:rsidP="00F3193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F31930">
              <w:rPr>
                <w:rFonts w:hint="eastAsia"/>
                <w:color w:val="auto"/>
              </w:rPr>
              <w:t>援</w:t>
            </w:r>
            <w:proofErr w:type="gramEnd"/>
            <w:r w:rsidRPr="00F31930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19B16BE2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74388" w:rsidRPr="001F08D0" w14:paraId="1BF2B618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1FA48D24" w14:textId="3FCA9821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789" w:type="pct"/>
            <w:vAlign w:val="center"/>
          </w:tcPr>
          <w:p w14:paraId="06C772C0" w14:textId="7F93619F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640FE">
              <w:rPr>
                <w:color w:val="auto"/>
              </w:rPr>
              <w:t>03-3322101</w:t>
            </w:r>
          </w:p>
        </w:tc>
        <w:tc>
          <w:tcPr>
            <w:tcW w:w="577" w:type="pct"/>
            <w:vAlign w:val="center"/>
          </w:tcPr>
          <w:p w14:paraId="2C89ECF8" w14:textId="2E056BBC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14A6C636" w14:textId="77777777" w:rsidR="00774388" w:rsidRPr="00F3193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行政人力與技術支</w:t>
            </w:r>
          </w:p>
          <w:p w14:paraId="4254A8EE" w14:textId="5D0EC9F3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F31930">
              <w:rPr>
                <w:rFonts w:hint="eastAsia"/>
                <w:color w:val="auto"/>
              </w:rPr>
              <w:t>援</w:t>
            </w:r>
            <w:proofErr w:type="gramEnd"/>
            <w:r w:rsidRPr="00F31930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44E18D33" w14:textId="77777777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74388" w:rsidRPr="001F08D0" w14:paraId="206CC352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A2EBC06" w14:textId="50892695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衛生局</w:t>
            </w:r>
          </w:p>
        </w:tc>
        <w:tc>
          <w:tcPr>
            <w:tcW w:w="789" w:type="pct"/>
            <w:vAlign w:val="center"/>
          </w:tcPr>
          <w:p w14:paraId="3DEFF8D6" w14:textId="349D2E4A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5611">
              <w:rPr>
                <w:color w:val="auto"/>
              </w:rPr>
              <w:t>03-3340935</w:t>
            </w:r>
          </w:p>
        </w:tc>
        <w:tc>
          <w:tcPr>
            <w:tcW w:w="577" w:type="pct"/>
            <w:vAlign w:val="center"/>
          </w:tcPr>
          <w:p w14:paraId="3A2A0E99" w14:textId="078A7C7A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5C681030" w14:textId="77777777" w:rsidR="00774388" w:rsidRPr="00F3193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31930">
              <w:rPr>
                <w:rFonts w:hint="eastAsia"/>
                <w:color w:val="auto"/>
              </w:rPr>
              <w:t>行政人力與技術支</w:t>
            </w:r>
          </w:p>
          <w:p w14:paraId="7A7EC9C9" w14:textId="1F41EDDC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F31930">
              <w:rPr>
                <w:rFonts w:hint="eastAsia"/>
                <w:color w:val="auto"/>
              </w:rPr>
              <w:t>援</w:t>
            </w:r>
            <w:proofErr w:type="gramEnd"/>
            <w:r w:rsidRPr="00F31930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6D102BCA" w14:textId="77777777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74388" w:rsidRPr="001F08D0" w14:paraId="629C6DF9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3E173E2" w14:textId="3A3D8231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環保局</w:t>
            </w:r>
          </w:p>
        </w:tc>
        <w:tc>
          <w:tcPr>
            <w:tcW w:w="789" w:type="pct"/>
            <w:vAlign w:val="center"/>
          </w:tcPr>
          <w:p w14:paraId="702C3EA9" w14:textId="235F4EDC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465611">
              <w:rPr>
                <w:color w:val="auto"/>
              </w:rPr>
              <w:t>03-3386021</w:t>
            </w:r>
          </w:p>
        </w:tc>
        <w:tc>
          <w:tcPr>
            <w:tcW w:w="577" w:type="pct"/>
            <w:vAlign w:val="center"/>
          </w:tcPr>
          <w:p w14:paraId="7B27556D" w14:textId="3B6BF4FD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06C930BD" w14:textId="77777777" w:rsidR="00774388" w:rsidRPr="00784AA5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行政人力與技術支</w:t>
            </w:r>
          </w:p>
          <w:p w14:paraId="2F053CDF" w14:textId="6F5F7A8E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784AA5">
              <w:rPr>
                <w:rFonts w:hint="eastAsia"/>
                <w:color w:val="auto"/>
              </w:rPr>
              <w:t>援</w:t>
            </w:r>
            <w:proofErr w:type="gramEnd"/>
            <w:r w:rsidRPr="00784AA5">
              <w:rPr>
                <w:rFonts w:hint="eastAsia"/>
                <w:color w:val="auto"/>
              </w:rPr>
              <w:t>指導</w:t>
            </w:r>
          </w:p>
        </w:tc>
        <w:tc>
          <w:tcPr>
            <w:tcW w:w="1223" w:type="pct"/>
            <w:vAlign w:val="center"/>
          </w:tcPr>
          <w:p w14:paraId="76FCFDAB" w14:textId="77777777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74388" w:rsidRPr="001F08D0" w14:paraId="0FA95157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879119B" w14:textId="491422A7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警察局</w:t>
            </w:r>
          </w:p>
        </w:tc>
        <w:tc>
          <w:tcPr>
            <w:tcW w:w="789" w:type="pct"/>
            <w:vAlign w:val="center"/>
          </w:tcPr>
          <w:p w14:paraId="27A523A1" w14:textId="35D0AEAF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03-3334400</w:t>
            </w:r>
          </w:p>
        </w:tc>
        <w:tc>
          <w:tcPr>
            <w:tcW w:w="577" w:type="pct"/>
            <w:vAlign w:val="center"/>
          </w:tcPr>
          <w:p w14:paraId="0554936F" w14:textId="6D47B8D9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74388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0EE0DB07" w14:textId="77777777" w:rsidR="00774388" w:rsidRPr="00784AA5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民、刑事調查人力與</w:t>
            </w:r>
          </w:p>
          <w:p w14:paraId="18A8C8CB" w14:textId="633F5B01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相關器械（含車輛）</w:t>
            </w:r>
          </w:p>
        </w:tc>
        <w:tc>
          <w:tcPr>
            <w:tcW w:w="1223" w:type="pct"/>
            <w:vAlign w:val="center"/>
          </w:tcPr>
          <w:p w14:paraId="1E2BC174" w14:textId="77777777" w:rsidR="00774388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9FE54BB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2633D62E" w14:textId="0BBD4E6F" w:rsidR="00313C7F" w:rsidRPr="001F08D0" w:rsidRDefault="00A7153A" w:rsidP="00A7153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lastRenderedPageBreak/>
              <w:t>五權</w:t>
            </w:r>
            <w:r w:rsidR="00313C7F" w:rsidRPr="001F08D0">
              <w:rPr>
                <w:rFonts w:hint="eastAsia"/>
                <w:color w:val="auto"/>
              </w:rPr>
              <w:t>里辦公室</w:t>
            </w:r>
          </w:p>
        </w:tc>
        <w:tc>
          <w:tcPr>
            <w:tcW w:w="789" w:type="pct"/>
            <w:vAlign w:val="center"/>
          </w:tcPr>
          <w:p w14:paraId="288818C4" w14:textId="474E84E0" w:rsidR="00313C7F" w:rsidRPr="001F08D0" w:rsidRDefault="00A7153A" w:rsidP="00A7153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7153A">
              <w:rPr>
                <w:color w:val="auto"/>
              </w:rPr>
              <w:t>03-</w:t>
            </w:r>
            <w:r>
              <w:rPr>
                <w:rFonts w:hint="eastAsia"/>
                <w:color w:val="auto"/>
              </w:rPr>
              <w:t>3</w:t>
            </w:r>
            <w:r w:rsidRPr="00A7153A">
              <w:rPr>
                <w:color w:val="auto"/>
              </w:rPr>
              <w:t>814089</w:t>
            </w:r>
          </w:p>
        </w:tc>
        <w:tc>
          <w:tcPr>
            <w:tcW w:w="577" w:type="pct"/>
            <w:vAlign w:val="center"/>
          </w:tcPr>
          <w:p w14:paraId="2DAC6BB1" w14:textId="3C2663AB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4AAC3BFE" w14:textId="3818CE4E" w:rsidR="00313C7F" w:rsidRPr="001F08D0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社區維安人力</w:t>
            </w:r>
          </w:p>
        </w:tc>
        <w:tc>
          <w:tcPr>
            <w:tcW w:w="1223" w:type="pct"/>
            <w:vAlign w:val="center"/>
          </w:tcPr>
          <w:p w14:paraId="4C865F2E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854029C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B9A44F4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1F08D0" w:rsidRPr="001F08D0" w14:paraId="179F47AF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19F4D678" w14:textId="0710AD01" w:rsidR="00313C7F" w:rsidRPr="001F08D0" w:rsidRDefault="00CD6F8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</w:t>
            </w:r>
            <w:r w:rsidR="00313C7F" w:rsidRPr="001F08D0">
              <w:rPr>
                <w:rFonts w:hint="eastAsia"/>
                <w:color w:val="auto"/>
              </w:rPr>
              <w:t>消防分隊</w:t>
            </w:r>
          </w:p>
        </w:tc>
        <w:tc>
          <w:tcPr>
            <w:tcW w:w="789" w:type="pct"/>
            <w:vAlign w:val="center"/>
          </w:tcPr>
          <w:p w14:paraId="0AD5E1E8" w14:textId="41CBFF05" w:rsidR="00313C7F" w:rsidRPr="001F08D0" w:rsidRDefault="00CD6F8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03-3862332</w:t>
            </w:r>
          </w:p>
        </w:tc>
        <w:tc>
          <w:tcPr>
            <w:tcW w:w="577" w:type="pct"/>
            <w:vAlign w:val="center"/>
          </w:tcPr>
          <w:p w14:paraId="60D46B1F" w14:textId="24714802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501E6093" w14:textId="119AC90E" w:rsidR="00313C7F" w:rsidRPr="001F08D0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救災、救護人力與相關裝備（含車輛）</w:t>
            </w:r>
          </w:p>
        </w:tc>
        <w:tc>
          <w:tcPr>
            <w:tcW w:w="1223" w:type="pct"/>
            <w:vAlign w:val="center"/>
          </w:tcPr>
          <w:p w14:paraId="614FDF0C" w14:textId="25F2CD0B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CD6F84" w:rsidRPr="00CD6F84">
              <w:rPr>
                <w:rFonts w:hint="eastAsia"/>
                <w:color w:val="auto"/>
                <w:u w:val="single"/>
              </w:rPr>
              <w:t>7.8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86BB8DA" w14:textId="44255025" w:rsidR="00313C7F" w:rsidRPr="001F08D0" w:rsidRDefault="00827DED" w:rsidP="00CD6F84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CD6F84">
              <w:rPr>
                <w:rFonts w:hint="eastAsia"/>
                <w:color w:val="auto"/>
                <w:u w:val="single"/>
              </w:rPr>
              <w:t>14</w:t>
            </w:r>
            <w:r w:rsidRPr="001F08D0">
              <w:rPr>
                <w:color w:val="auto"/>
                <w:u w:val="single"/>
              </w:rPr>
              <w:t xml:space="preserve">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5F96DAF2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702A9FFB" w14:textId="23142857" w:rsidR="00313C7F" w:rsidRPr="001F08D0" w:rsidRDefault="00CD6F84" w:rsidP="00CD6F8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</w:t>
            </w:r>
            <w:r w:rsidR="00313C7F" w:rsidRPr="001F08D0">
              <w:rPr>
                <w:rFonts w:hint="eastAsia"/>
                <w:color w:val="auto"/>
              </w:rPr>
              <w:t>分局（</w:t>
            </w:r>
            <w:r>
              <w:rPr>
                <w:rFonts w:hint="eastAsia"/>
                <w:color w:val="auto"/>
              </w:rPr>
              <w:t>埔心</w:t>
            </w:r>
            <w:r w:rsidR="00313C7F" w:rsidRPr="001F08D0">
              <w:rPr>
                <w:rFonts w:hint="eastAsia"/>
                <w:color w:val="auto"/>
              </w:rPr>
              <w:t>派出所）</w:t>
            </w:r>
          </w:p>
        </w:tc>
        <w:tc>
          <w:tcPr>
            <w:tcW w:w="789" w:type="pct"/>
            <w:vAlign w:val="center"/>
          </w:tcPr>
          <w:p w14:paraId="2E485440" w14:textId="7405C895" w:rsidR="00313C7F" w:rsidRPr="001F08D0" w:rsidRDefault="00CD6F8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03-3811684</w:t>
            </w:r>
          </w:p>
        </w:tc>
        <w:tc>
          <w:tcPr>
            <w:tcW w:w="577" w:type="pct"/>
            <w:vAlign w:val="center"/>
          </w:tcPr>
          <w:p w14:paraId="27D4DCAA" w14:textId="72A50E00" w:rsidR="00313C7F" w:rsidRPr="001F08D0" w:rsidRDefault="00774388" w:rsidP="007743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1ED88B15" w14:textId="77777777" w:rsidR="00784AA5" w:rsidRPr="00784AA5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交通事故鑑定與處</w:t>
            </w:r>
          </w:p>
          <w:p w14:paraId="2C222F30" w14:textId="745C69B6" w:rsidR="00313C7F" w:rsidRPr="001F08D0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理相關人力與裝備</w:t>
            </w:r>
          </w:p>
        </w:tc>
        <w:tc>
          <w:tcPr>
            <w:tcW w:w="1223" w:type="pct"/>
            <w:vAlign w:val="center"/>
          </w:tcPr>
          <w:p w14:paraId="2010B7E4" w14:textId="6D170C33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CD6F84" w:rsidRPr="00CD6F84">
              <w:rPr>
                <w:rFonts w:hint="eastAsia"/>
                <w:color w:val="auto"/>
                <w:u w:val="single"/>
              </w:rPr>
              <w:t>4.2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6791E94" w14:textId="1CFF6775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CD6F84">
              <w:rPr>
                <w:rFonts w:hint="eastAsia"/>
                <w:color w:val="auto"/>
                <w:u w:val="single"/>
              </w:rPr>
              <w:t>10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48C451AB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718D821A" w14:textId="6FACE563" w:rsidR="00313C7F" w:rsidRPr="001F08D0" w:rsidRDefault="0015672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大園敏盛</w:t>
            </w:r>
            <w:r w:rsidR="00313C7F" w:rsidRPr="001F08D0">
              <w:rPr>
                <w:rFonts w:hint="eastAsia"/>
                <w:color w:val="auto"/>
              </w:rPr>
              <w:t>醫院</w:t>
            </w:r>
          </w:p>
        </w:tc>
        <w:tc>
          <w:tcPr>
            <w:tcW w:w="789" w:type="pct"/>
            <w:vAlign w:val="center"/>
          </w:tcPr>
          <w:p w14:paraId="66B7E301" w14:textId="49FE08FC" w:rsidR="00313C7F" w:rsidRPr="001F08D0" w:rsidRDefault="0078419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19F">
              <w:rPr>
                <w:color w:val="auto"/>
              </w:rPr>
              <w:t>03-3</w:t>
            </w:r>
            <w:r w:rsidR="00156727">
              <w:rPr>
                <w:rFonts w:hint="eastAsia"/>
                <w:color w:val="auto"/>
              </w:rPr>
              <w:t>8675</w:t>
            </w:r>
            <w:r w:rsidRPr="0078419F">
              <w:rPr>
                <w:color w:val="auto"/>
              </w:rPr>
              <w:t>21</w:t>
            </w:r>
          </w:p>
        </w:tc>
        <w:tc>
          <w:tcPr>
            <w:tcW w:w="577" w:type="pct"/>
            <w:vAlign w:val="center"/>
          </w:tcPr>
          <w:p w14:paraId="5CC5130F" w14:textId="5E6D2FF2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7869E1E9" w14:textId="77777777" w:rsidR="00784AA5" w:rsidRPr="00784AA5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救護人力與相關裝</w:t>
            </w:r>
          </w:p>
          <w:p w14:paraId="0F790AC8" w14:textId="34A1983C" w:rsidR="00313C7F" w:rsidRPr="001F08D0" w:rsidRDefault="00784AA5" w:rsidP="00784AA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84AA5">
              <w:rPr>
                <w:rFonts w:hint="eastAsia"/>
                <w:color w:val="auto"/>
              </w:rPr>
              <w:t>備（含車輛）</w:t>
            </w:r>
          </w:p>
        </w:tc>
        <w:tc>
          <w:tcPr>
            <w:tcW w:w="1223" w:type="pct"/>
            <w:vAlign w:val="center"/>
          </w:tcPr>
          <w:p w14:paraId="7DEBEFE4" w14:textId="45B96FFF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距離</w:t>
            </w:r>
            <w:r w:rsidR="00156727">
              <w:rPr>
                <w:rFonts w:hint="eastAsia"/>
                <w:color w:val="auto"/>
                <w:u w:val="single"/>
              </w:rPr>
              <w:t>5.5</w:t>
            </w:r>
            <w:r w:rsidRPr="001F08D0">
              <w:rPr>
                <w:rFonts w:hint="eastAsia"/>
                <w:color w:val="auto"/>
              </w:rPr>
              <w:t>公里</w:t>
            </w:r>
          </w:p>
          <w:p w14:paraId="319F5673" w14:textId="24B6B881" w:rsidR="00313C7F" w:rsidRPr="001F08D0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約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  <w:r w:rsidR="00156727">
              <w:rPr>
                <w:rFonts w:hint="eastAsia"/>
                <w:color w:val="auto"/>
                <w:u w:val="single"/>
              </w:rPr>
              <w:t>16</w:t>
            </w:r>
            <w:r w:rsidRPr="001F08D0">
              <w:rPr>
                <w:color w:val="auto"/>
                <w:u w:val="single"/>
              </w:rPr>
              <w:t xml:space="preserve"> </w:t>
            </w:r>
            <w:r w:rsidR="00313C7F" w:rsidRPr="001F08D0">
              <w:rPr>
                <w:rFonts w:hint="eastAsia"/>
                <w:color w:val="auto"/>
              </w:rPr>
              <w:t>分鐘可抵達</w:t>
            </w:r>
          </w:p>
        </w:tc>
      </w:tr>
      <w:tr w:rsidR="001F08D0" w:rsidRPr="001F08D0" w14:paraId="2F7118C6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E7DE96F" w14:textId="15476F6A" w:rsidR="009521BF" w:rsidRPr="001F08D0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1F08D0" w:rsidRPr="001F08D0" w14:paraId="65413B5E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20D0286B" w14:textId="6601FCC9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自來水公司</w:t>
            </w:r>
            <w:r w:rsidR="00C9159D" w:rsidRPr="00C9159D">
              <w:rPr>
                <w:rFonts w:hint="eastAsia"/>
                <w:color w:val="auto"/>
              </w:rPr>
              <w:t>大園</w:t>
            </w:r>
            <w:r w:rsidRPr="001F08D0">
              <w:rPr>
                <w:rFonts w:hint="eastAsia"/>
                <w:color w:val="auto"/>
              </w:rPr>
              <w:t>營業處</w:t>
            </w:r>
          </w:p>
        </w:tc>
        <w:tc>
          <w:tcPr>
            <w:tcW w:w="789" w:type="pct"/>
            <w:vAlign w:val="center"/>
          </w:tcPr>
          <w:p w14:paraId="6497DF8E" w14:textId="3FEA56D6" w:rsidR="00313C7F" w:rsidRPr="00C9159D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color w:val="auto"/>
              </w:rPr>
              <w:t>03-3862021</w:t>
            </w:r>
          </w:p>
        </w:tc>
        <w:tc>
          <w:tcPr>
            <w:tcW w:w="577" w:type="pct"/>
            <w:vAlign w:val="center"/>
          </w:tcPr>
          <w:p w14:paraId="6CAB4518" w14:textId="2EB618D2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01869AB7" w14:textId="4CED31D4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rFonts w:hint="eastAsia"/>
                <w:color w:val="auto"/>
              </w:rPr>
              <w:t>自來水修繕及維護</w:t>
            </w:r>
          </w:p>
        </w:tc>
        <w:tc>
          <w:tcPr>
            <w:tcW w:w="1223" w:type="pct"/>
            <w:vAlign w:val="center"/>
          </w:tcPr>
          <w:p w14:paraId="23EA0EA9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21B69923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79544F38" w14:textId="6C214EE9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電力公司</w:t>
            </w:r>
            <w:r w:rsidR="00C9159D" w:rsidRPr="00C9159D">
              <w:rPr>
                <w:rFonts w:hint="eastAsia"/>
                <w:color w:val="auto"/>
              </w:rPr>
              <w:t>大園</w:t>
            </w:r>
            <w:r w:rsidRPr="001F08D0">
              <w:rPr>
                <w:rFonts w:hint="eastAsia"/>
                <w:color w:val="auto"/>
              </w:rPr>
              <w:t>營業處</w:t>
            </w:r>
          </w:p>
        </w:tc>
        <w:tc>
          <w:tcPr>
            <w:tcW w:w="789" w:type="pct"/>
            <w:vAlign w:val="center"/>
          </w:tcPr>
          <w:p w14:paraId="327008B6" w14:textId="488B88F6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color w:val="auto"/>
              </w:rPr>
              <w:t>03-3862015</w:t>
            </w:r>
          </w:p>
        </w:tc>
        <w:tc>
          <w:tcPr>
            <w:tcW w:w="577" w:type="pct"/>
            <w:vAlign w:val="center"/>
          </w:tcPr>
          <w:p w14:paraId="0F0B0137" w14:textId="587772C0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343A5F51" w14:textId="3194AB34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rFonts w:hint="eastAsia"/>
                <w:color w:val="auto"/>
              </w:rPr>
              <w:t>電力維修</w:t>
            </w:r>
          </w:p>
        </w:tc>
        <w:tc>
          <w:tcPr>
            <w:tcW w:w="1223" w:type="pct"/>
            <w:vAlign w:val="center"/>
          </w:tcPr>
          <w:p w14:paraId="3E67731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151D9F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128F5F8D" w14:textId="24386EBB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中華電信公司大園</w:t>
            </w:r>
            <w:r w:rsidR="00313C7F" w:rsidRPr="001F08D0">
              <w:rPr>
                <w:rFonts w:hint="eastAsia"/>
                <w:color w:val="auto"/>
              </w:rPr>
              <w:t>營業處</w:t>
            </w:r>
          </w:p>
        </w:tc>
        <w:tc>
          <w:tcPr>
            <w:tcW w:w="789" w:type="pct"/>
            <w:vAlign w:val="center"/>
          </w:tcPr>
          <w:p w14:paraId="5426F713" w14:textId="6D43D304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color w:val="auto"/>
              </w:rPr>
              <w:t>03-3862071</w:t>
            </w:r>
          </w:p>
        </w:tc>
        <w:tc>
          <w:tcPr>
            <w:tcW w:w="577" w:type="pct"/>
            <w:vAlign w:val="center"/>
          </w:tcPr>
          <w:p w14:paraId="215170A7" w14:textId="6B57F7F7" w:rsidR="00313C7F" w:rsidRPr="001F08D0" w:rsidRDefault="00AC27D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AC27DB"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4C5B74A2" w14:textId="7A7C64F6" w:rsidR="00313C7F" w:rsidRPr="001F08D0" w:rsidRDefault="00C9159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9159D">
              <w:rPr>
                <w:rFonts w:hint="eastAsia"/>
                <w:color w:val="auto"/>
              </w:rPr>
              <w:t>通訊系統維護</w:t>
            </w:r>
          </w:p>
        </w:tc>
        <w:tc>
          <w:tcPr>
            <w:tcW w:w="1223" w:type="pct"/>
            <w:vAlign w:val="center"/>
          </w:tcPr>
          <w:p w14:paraId="6B964D01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31E8E7B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5770C46" w14:textId="77777777" w:rsidR="009521BF" w:rsidRPr="001F08D0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1F08D0" w:rsidRPr="001F08D0" w14:paraId="0E3244D3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64CCF3E" w14:textId="4C0D6AFB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家長會長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代表</w:t>
            </w:r>
          </w:p>
        </w:tc>
        <w:tc>
          <w:tcPr>
            <w:tcW w:w="789" w:type="pct"/>
            <w:vAlign w:val="center"/>
          </w:tcPr>
          <w:p w14:paraId="632125FA" w14:textId="200795AA" w:rsidR="00313C7F" w:rsidRPr="001F08D0" w:rsidRDefault="006F6F6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0908656336</w:t>
            </w:r>
          </w:p>
        </w:tc>
        <w:tc>
          <w:tcPr>
            <w:tcW w:w="577" w:type="pct"/>
            <w:vAlign w:val="center"/>
          </w:tcPr>
          <w:p w14:paraId="4BB726BC" w14:textId="7AF8D52D" w:rsidR="00313C7F" w:rsidRPr="001F08D0" w:rsidRDefault="007517E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陳順龍</w:t>
            </w:r>
          </w:p>
        </w:tc>
        <w:tc>
          <w:tcPr>
            <w:tcW w:w="1184" w:type="pct"/>
            <w:vAlign w:val="center"/>
          </w:tcPr>
          <w:p w14:paraId="4C55D064" w14:textId="49A25BB8" w:rsidR="00313C7F" w:rsidRPr="001F08D0" w:rsidRDefault="003654C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3654C6">
              <w:rPr>
                <w:rFonts w:hint="eastAsia"/>
                <w:color w:val="auto"/>
              </w:rPr>
              <w:t>防災工作推動顧問</w:t>
            </w:r>
          </w:p>
        </w:tc>
        <w:tc>
          <w:tcPr>
            <w:tcW w:w="1223" w:type="pct"/>
            <w:vAlign w:val="center"/>
          </w:tcPr>
          <w:p w14:paraId="13285ADB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430EC550" w14:textId="77777777" w:rsidTr="00774388">
        <w:trPr>
          <w:trHeight w:val="567"/>
          <w:jc w:val="center"/>
        </w:trPr>
        <w:tc>
          <w:tcPr>
            <w:tcW w:w="1227" w:type="pct"/>
            <w:vAlign w:val="center"/>
          </w:tcPr>
          <w:p w14:paraId="005F5818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789" w:type="pct"/>
            <w:vAlign w:val="center"/>
          </w:tcPr>
          <w:p w14:paraId="53A4A007" w14:textId="19D3C6ED" w:rsidR="00313C7F" w:rsidRPr="001F08D0" w:rsidRDefault="006F6F6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0935500091</w:t>
            </w:r>
          </w:p>
        </w:tc>
        <w:tc>
          <w:tcPr>
            <w:tcW w:w="577" w:type="pct"/>
            <w:vAlign w:val="center"/>
          </w:tcPr>
          <w:p w14:paraId="64C3434B" w14:textId="216E858D" w:rsidR="00313C7F" w:rsidRPr="001F08D0" w:rsidRDefault="007743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輪值</w:t>
            </w:r>
          </w:p>
        </w:tc>
        <w:tc>
          <w:tcPr>
            <w:tcW w:w="1184" w:type="pct"/>
            <w:vAlign w:val="center"/>
          </w:tcPr>
          <w:p w14:paraId="31F98564" w14:textId="316511FB" w:rsidR="00313C7F" w:rsidRPr="001F08D0" w:rsidRDefault="00CF4DF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CF4DF6">
              <w:rPr>
                <w:rFonts w:hint="eastAsia"/>
                <w:color w:val="auto"/>
              </w:rPr>
              <w:t>防救災工作協助</w:t>
            </w:r>
          </w:p>
        </w:tc>
        <w:tc>
          <w:tcPr>
            <w:tcW w:w="1223" w:type="pct"/>
            <w:vAlign w:val="center"/>
          </w:tcPr>
          <w:p w14:paraId="4C7F19D4" w14:textId="77777777" w:rsidR="00313C7F" w:rsidRPr="001F08D0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185"/>
      <w:bookmarkEnd w:id="207"/>
      <w:bookmarkEnd w:id="208"/>
      <w:bookmarkEnd w:id="209"/>
    </w:tbl>
    <w:p w14:paraId="70C58A6B" w14:textId="35955431" w:rsidR="007517E4" w:rsidRDefault="007517E4" w:rsidP="00E507D8">
      <w:pPr>
        <w:pStyle w:val="af2"/>
        <w:ind w:left="480" w:hanging="480"/>
        <w:rPr>
          <w:color w:val="FF0000"/>
        </w:rPr>
      </w:pPr>
    </w:p>
    <w:p w14:paraId="3CCBA72E" w14:textId="77777777" w:rsidR="007517E4" w:rsidRPr="001F08D0" w:rsidRDefault="007517E4" w:rsidP="00E507D8">
      <w:pPr>
        <w:pStyle w:val="af2"/>
        <w:ind w:left="480" w:hanging="480"/>
        <w:sectPr w:rsidR="007517E4" w:rsidRPr="001F08D0" w:rsidSect="00037ECC">
          <w:footerReference w:type="default" r:id="rId55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4F4986" w14:textId="50DBF3AF" w:rsidR="00D30BFB" w:rsidRPr="001F08D0" w:rsidRDefault="00ED2910" w:rsidP="00D36012">
      <w:pPr>
        <w:pStyle w:val="1"/>
        <w:spacing w:after="180"/>
      </w:pPr>
      <w:bookmarkStart w:id="210" w:name="_Toc39054979"/>
      <w:bookmarkStart w:id="211" w:name="_Toc45879660"/>
      <w:bookmarkStart w:id="212" w:name="_Hlk18314762"/>
      <w:bookmarkEnd w:id="136"/>
      <w:r w:rsidRPr="001F08D0">
        <w:rPr>
          <w:rFonts w:hint="eastAsia"/>
        </w:rPr>
        <w:lastRenderedPageBreak/>
        <w:t>應變階段</w:t>
      </w:r>
      <w:bookmarkEnd w:id="210"/>
      <w:bookmarkEnd w:id="211"/>
    </w:p>
    <w:p w14:paraId="2BD17CA6" w14:textId="77D1CE56" w:rsidR="005D27B8" w:rsidRPr="001F08D0" w:rsidRDefault="00A84E22" w:rsidP="005D27B8">
      <w:pPr>
        <w:pStyle w:val="2"/>
        <w:spacing w:before="180" w:after="180"/>
      </w:pPr>
      <w:bookmarkStart w:id="213" w:name="_Toc39054980"/>
      <w:bookmarkStart w:id="214" w:name="_Toc45879661"/>
      <w:r w:rsidRPr="001F08D0">
        <w:rPr>
          <w:rFonts w:hint="eastAsia"/>
        </w:rPr>
        <w:t>校園災害應變流程</w:t>
      </w:r>
      <w:bookmarkEnd w:id="213"/>
      <w:bookmarkEnd w:id="214"/>
    </w:p>
    <w:p w14:paraId="2A0EE7B1" w14:textId="1C7B1F5C" w:rsidR="00BC6E93" w:rsidRPr="001F08D0" w:rsidRDefault="00BC6E93" w:rsidP="00ED2910">
      <w:pPr>
        <w:pStyle w:val="ab"/>
        <w:spacing w:before="180" w:after="180"/>
        <w:ind w:firstLine="480"/>
      </w:pPr>
      <w:bookmarkStart w:id="215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B877FD" w:rsidRPr="001F08D0">
        <w:rPr>
          <w:rFonts w:hint="eastAsia"/>
        </w:rPr>
        <w:t>圖</w:t>
      </w:r>
      <w:r w:rsidR="00B877FD">
        <w:t>4</w:t>
      </w:r>
      <w:r w:rsidR="00B877FD" w:rsidRPr="001F08D0">
        <w:t>.</w:t>
      </w:r>
      <w:r w:rsidR="00B877FD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B877FD" w:rsidRPr="001F08D0">
        <w:rPr>
          <w:rFonts w:hint="eastAsia"/>
        </w:rPr>
        <w:t>表</w:t>
      </w:r>
      <w:r w:rsidR="00B877FD">
        <w:t>4</w:t>
      </w:r>
      <w:r w:rsidR="00B877FD" w:rsidRPr="001F08D0">
        <w:t>.</w:t>
      </w:r>
      <w:r w:rsidR="00B877FD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15"/>
    <w:p w14:paraId="51F9BB93" w14:textId="1F71E584" w:rsidR="00E21586" w:rsidRPr="001F08D0" w:rsidRDefault="005F484E">
      <w:pPr>
        <w:pStyle w:val="aff0"/>
      </w:pPr>
      <w:r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1442" w14:textId="5FB6DDF6" w:rsidR="00400D03" w:rsidRPr="001F08D0" w:rsidRDefault="00ED2910" w:rsidP="00117953">
      <w:pPr>
        <w:pStyle w:val="aff"/>
      </w:pPr>
      <w:bookmarkStart w:id="216" w:name="_Ref17986339"/>
      <w:bookmarkStart w:id="217" w:name="_Toc45879690"/>
      <w:r w:rsidRPr="001F08D0">
        <w:rPr>
          <w:rFonts w:hint="eastAsia"/>
        </w:rPr>
        <w:t>圖</w:t>
      </w:r>
      <w:fldSimple w:instr=" STYLEREF 1 \s ">
        <w:r w:rsidR="00B877FD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216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17"/>
    </w:p>
    <w:p w14:paraId="5FA2C42A" w14:textId="6AC90702" w:rsidR="004B24BF" w:rsidRPr="001F08D0" w:rsidRDefault="004B24BF" w:rsidP="004B24BF">
      <w:pPr>
        <w:pStyle w:val="af7"/>
        <w:spacing w:before="180" w:after="36"/>
      </w:pPr>
      <w:bookmarkStart w:id="218" w:name="_Ref18922904"/>
      <w:bookmarkStart w:id="219" w:name="_Toc59720942"/>
      <w:bookmarkStart w:id="220" w:name="_Hlk18923412"/>
      <w:bookmarkStart w:id="221" w:name="_Hlk18502028"/>
      <w:bookmarkEnd w:id="212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218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19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513"/>
        <w:gridCol w:w="1557"/>
      </w:tblGrid>
      <w:tr w:rsidR="001F08D0" w:rsidRPr="001F08D0" w14:paraId="450C8BD9" w14:textId="77777777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22" w:name="_Hlk40706337"/>
            <w:bookmarkStart w:id="223" w:name="_Ref18576441"/>
            <w:bookmarkStart w:id="224" w:name="_Ref18576801"/>
            <w:bookmarkStart w:id="225" w:name="_Hlk18576499"/>
            <w:bookmarkStart w:id="226" w:name="_Toc11163092"/>
            <w:bookmarkEnd w:id="220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14:paraId="0079A38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14:paraId="4C0DEF7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14:paraId="6EBA725D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14:paraId="333E0A74" w14:textId="3C029D08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14:paraId="6E23CE9E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6CC7579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4435F053"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3CD83828"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14:paraId="3EDE07A7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66D865F6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35620C2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21072087" w14:textId="5872D62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14:paraId="29779D4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6CD99C82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0A2D16C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14:paraId="0F3BEBF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14:paraId="08D7FA1D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DA90CF2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77777777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6D324797" w14:textId="3A5B0A1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</w:t>
            </w:r>
            <w:proofErr w:type="gramStart"/>
            <w:r w:rsidRPr="001F08D0">
              <w:rPr>
                <w:rFonts w:hint="eastAsia"/>
                <w:color w:val="auto"/>
              </w:rPr>
              <w:t>生均在學校</w:t>
            </w:r>
            <w:proofErr w:type="gramEnd"/>
            <w:r w:rsidRPr="001F08D0">
              <w:rPr>
                <w:rFonts w:hint="eastAsia"/>
                <w:color w:val="auto"/>
              </w:rPr>
              <w:t>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14:paraId="3CF16E28" w14:textId="1F2A91EE"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1F08D0">
              <w:rPr>
                <w:rFonts w:hint="eastAsia"/>
                <w:color w:val="auto"/>
              </w:rPr>
              <w:t>暢通（</w:t>
            </w:r>
            <w:proofErr w:type="gramEnd"/>
            <w:r w:rsidRPr="001F08D0">
              <w:rPr>
                <w:rFonts w:hint="eastAsia"/>
                <w:color w:val="auto"/>
              </w:rPr>
              <w:t>搶救組人員清除障礙物）。</w:t>
            </w:r>
          </w:p>
          <w:p w14:paraId="19F19D44" w14:textId="70EF47E9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</w:t>
            </w:r>
            <w:r w:rsidRPr="001F08D0">
              <w:rPr>
                <w:rFonts w:hint="eastAsia"/>
                <w:color w:val="auto"/>
              </w:rPr>
              <w:lastRenderedPageBreak/>
              <w:t>助低年級（含附設幼兒園）、行動不便或有特殊情況之教職員工生，需視情況增派人力協助避難疏散。</w:t>
            </w:r>
          </w:p>
          <w:p w14:paraId="324C3F76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7EA6E0E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14:paraId="473A2BA4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00946FC8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14:paraId="549C62A3" w14:textId="505672D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14:paraId="0E80DC69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72949D7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14:paraId="72ABDF97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77777777"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6E6A2EFA" w14:textId="5E5C531D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14:paraId="7A99224E" w14:textId="4F8164D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1F08D0">
              <w:rPr>
                <w:rFonts w:hint="eastAsia"/>
                <w:color w:val="auto"/>
              </w:rPr>
              <w:t>警報或豪大雨</w:t>
            </w:r>
            <w:proofErr w:type="gramEnd"/>
            <w:r w:rsidRPr="001F08D0">
              <w:rPr>
                <w:rFonts w:hint="eastAsia"/>
                <w:color w:val="auto"/>
              </w:rPr>
              <w:t>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5FC60358" w14:textId="7699579B"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14:paraId="4A7B2E4B" w14:textId="0B53419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B877FD" w:rsidRPr="00B877FD">
              <w:rPr>
                <w:rFonts w:hint="eastAsia"/>
                <w:color w:val="auto"/>
              </w:rPr>
              <w:t>表</w:t>
            </w:r>
            <w:r w:rsidR="00B877FD" w:rsidRPr="00B877FD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51502D10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3B83ED86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lastRenderedPageBreak/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14:paraId="6F50CDB0" w14:textId="77777777"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14:paraId="09EFD878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2029EE8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14:paraId="6FFFBFE9" w14:textId="2ED54E40" w:rsidR="00E554F5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疏散到達集合地點後，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="00384492" w:rsidRPr="001F08D0">
              <w:rPr>
                <w:rFonts w:hint="eastAsia"/>
                <w:color w:val="auto"/>
              </w:rPr>
              <w:t>確實清點</w:t>
            </w:r>
            <w:r w:rsidR="00022A39" w:rsidRPr="001F08D0">
              <w:rPr>
                <w:rFonts w:hint="eastAsia"/>
                <w:color w:val="auto"/>
              </w:rPr>
              <w:t>所有人員並</w:t>
            </w:r>
            <w:r w:rsidR="00384492" w:rsidRPr="001F08D0">
              <w:rPr>
                <w:rFonts w:hint="eastAsia"/>
                <w:color w:val="auto"/>
              </w:rPr>
              <w:t>確認</w:t>
            </w:r>
            <w:r w:rsidRPr="001F08D0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1F08D0">
              <w:rPr>
                <w:rFonts w:hint="eastAsia"/>
                <w:color w:val="auto"/>
              </w:rPr>
              <w:t>當日所有在校人員</w:t>
            </w:r>
            <w:r w:rsidRPr="001F08D0">
              <w:rPr>
                <w:rFonts w:hint="eastAsia"/>
                <w:color w:val="auto"/>
              </w:rPr>
              <w:t>。</w:t>
            </w:r>
          </w:p>
          <w:p w14:paraId="4172412F" w14:textId="48E64FD1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14:paraId="217DB979" w14:textId="38C62F5B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14:paraId="0F197807" w14:textId="31CC2C9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27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27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14:paraId="6F412A5A" w14:textId="63958BFC"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</w:t>
            </w:r>
            <w:proofErr w:type="gramStart"/>
            <w:r w:rsidRPr="001F08D0">
              <w:rPr>
                <w:rFonts w:hint="eastAsia"/>
                <w:color w:val="auto"/>
              </w:rPr>
              <w:t>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1F08D0" w:rsidRPr="001F08D0" w14:paraId="0194EBDB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14:paraId="60D977E9" w14:textId="04F5F69F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14:paraId="11D9FEE3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搶救組前往避難地點確認失蹤人數，基本上以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</w:t>
            </w:r>
            <w:proofErr w:type="gramStart"/>
            <w:r w:rsidRPr="001F08D0">
              <w:rPr>
                <w:rFonts w:hint="eastAsia"/>
                <w:color w:val="auto"/>
              </w:rPr>
              <w:t>一</w:t>
            </w:r>
            <w:proofErr w:type="gramEnd"/>
            <w:r w:rsidRPr="001F08D0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73140AC0" w14:textId="4EC6FB5D"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14:paraId="17F4AA38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  <w:p w14:paraId="62ED621B" w14:textId="6C0D376D" w:rsidR="0080373E" w:rsidRPr="00CB44F8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14:paraId="47D9977A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65E434BF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4D582A5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14:paraId="7507F225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CE159D8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7C409C97" w14:textId="622C06B0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1F08D0">
              <w:rPr>
                <w:rFonts w:hint="eastAsia"/>
                <w:color w:val="auto"/>
              </w:rPr>
              <w:t>醫</w:t>
            </w:r>
            <w:proofErr w:type="gramEnd"/>
            <w:r w:rsidR="009A423F" w:rsidRPr="001F08D0">
              <w:rPr>
                <w:rFonts w:hint="eastAsia"/>
                <w:color w:val="auto"/>
              </w:rPr>
              <w:t>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話通報教育部校安中心，俾利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55C446FD" w14:textId="3FEFD495"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</w:t>
            </w:r>
            <w:r w:rsidR="00E554F5" w:rsidRPr="001F08D0">
              <w:rPr>
                <w:rFonts w:hint="eastAsia"/>
                <w:color w:val="auto"/>
              </w:rPr>
              <w:t>生送</w:t>
            </w:r>
            <w:proofErr w:type="gramStart"/>
            <w:r w:rsidR="00E554F5" w:rsidRPr="001F08D0">
              <w:rPr>
                <w:rFonts w:hint="eastAsia"/>
                <w:color w:val="auto"/>
              </w:rPr>
              <w:t>醫</w:t>
            </w:r>
            <w:proofErr w:type="gramEnd"/>
            <w:r w:rsidR="00E554F5" w:rsidRPr="001F08D0">
              <w:rPr>
                <w:rFonts w:hint="eastAsia"/>
                <w:color w:val="auto"/>
              </w:rPr>
              <w:t>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02165E7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775F7FB3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14:paraId="40C9B314" w14:textId="089D88C9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14E7E1E8" w14:textId="6E397970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4B11FB">
              <w:rPr>
                <w:rFonts w:hint="eastAsia"/>
                <w:color w:val="auto"/>
              </w:rPr>
              <w:t>教育行政主管機關</w:t>
            </w:r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1ED23A61" w14:textId="54CCD963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249236CE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14:paraId="1BF956E4" w14:textId="0F1FF8E2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14:paraId="47871735" w14:textId="77777777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1E97A309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14:paraId="1E14AB94" w14:textId="18052E47"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14:paraId="1A07215D" w14:textId="106BDBC5"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B877FD" w:rsidRPr="00B877FD">
              <w:rPr>
                <w:rFonts w:hint="eastAsia"/>
                <w:color w:val="auto"/>
              </w:rPr>
              <w:t>表</w:t>
            </w:r>
            <w:r w:rsidR="00B877FD" w:rsidRPr="00B877FD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1A7C2170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204A16CC" w14:textId="596F664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1F08D0">
              <w:rPr>
                <w:rFonts w:hint="eastAsia"/>
                <w:color w:val="auto"/>
              </w:rPr>
              <w:t>原地復課或異地復</w:t>
            </w:r>
            <w:proofErr w:type="gramEnd"/>
            <w:r w:rsidRPr="001F08D0">
              <w:rPr>
                <w:rFonts w:hint="eastAsia"/>
                <w:color w:val="auto"/>
              </w:rPr>
              <w:t>課。</w:t>
            </w:r>
          </w:p>
        </w:tc>
        <w:tc>
          <w:tcPr>
            <w:tcW w:w="1834" w:type="pct"/>
          </w:tcPr>
          <w:p w14:paraId="21B3C9A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14:paraId="55594D53" w14:textId="094CAC7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14:paraId="5DF8525A" w14:textId="4AC3878A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6686C1E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14:paraId="0FDEADF4" w14:textId="6BC32373"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，應由適當管道公告、通知家長，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14:paraId="6CC425BB" w14:textId="540546EC"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</w:t>
            </w:r>
            <w:r w:rsidRPr="001F08D0">
              <w:rPr>
                <w:rFonts w:hint="eastAsia"/>
                <w:color w:val="auto"/>
              </w:rPr>
              <w:lastRenderedPageBreak/>
              <w:t>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</w:t>
            </w:r>
            <w:proofErr w:type="gramStart"/>
            <w:r w:rsidR="007162D6" w:rsidRPr="001F08D0">
              <w:rPr>
                <w:rFonts w:hint="eastAsia"/>
                <w:color w:val="auto"/>
              </w:rPr>
              <w:t>接回並填寫</w:t>
            </w:r>
            <w:proofErr w:type="gramEnd"/>
            <w:r w:rsidR="007162D6" w:rsidRPr="001F08D0">
              <w:rPr>
                <w:rFonts w:hint="eastAsia"/>
                <w:color w:val="auto"/>
              </w:rPr>
              <w:t>自行接送同意書。</w:t>
            </w:r>
          </w:p>
          <w:p w14:paraId="6F99C490" w14:textId="3BE86AB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813" w:type="pct"/>
          </w:tcPr>
          <w:p w14:paraId="7916AFEF" w14:textId="372CF10B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14:paraId="7856EA76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CB5B028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14:paraId="2133C30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9CE9F5D" w14:textId="77777777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14:paraId="04110C6C" w14:textId="66C4A439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14:paraId="1D16375F" w14:textId="06204B38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E407870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14:paraId="211F3ABB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461CE9C1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313FCD01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67CC79EF" w14:textId="407AC7A0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14:paraId="2C9856E0" w14:textId="0FF0928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</w:t>
            </w:r>
            <w:proofErr w:type="gramStart"/>
            <w:r w:rsidRPr="001F08D0">
              <w:rPr>
                <w:rFonts w:hint="eastAsia"/>
                <w:color w:val="auto"/>
              </w:rPr>
              <w:t>巨災或特殊</w:t>
            </w:r>
            <w:proofErr w:type="gramEnd"/>
            <w:r w:rsidRPr="001F08D0">
              <w:rPr>
                <w:rFonts w:hint="eastAsia"/>
                <w:color w:val="auto"/>
              </w:rPr>
              <w:t>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14:paraId="320DA206" w14:textId="61ACBEFA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14:paraId="500D81F7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51EA988E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14:paraId="009F0FA4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0EF79E22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14:paraId="06C96C5C" w14:textId="2D9E8603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14:paraId="784EC316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14:paraId="78B57CF6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14:paraId="65FCBC8E" w14:textId="2B498FA1"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14:paraId="2BDA81E2" w14:textId="77777777"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C197BFB" w14:textId="77777777" w:rsidR="00234D61" w:rsidRPr="001F08D0" w:rsidRDefault="00234D61" w:rsidP="00234D61">
      <w:pPr>
        <w:pStyle w:val="2"/>
        <w:spacing w:before="180" w:after="180"/>
      </w:pPr>
      <w:bookmarkStart w:id="228" w:name="_Toc39054981"/>
      <w:bookmarkStart w:id="229" w:name="_Toc45879662"/>
      <w:bookmarkEnd w:id="222"/>
      <w:r w:rsidRPr="001F08D0">
        <w:rPr>
          <w:rFonts w:hint="eastAsia"/>
        </w:rPr>
        <w:lastRenderedPageBreak/>
        <w:t>災害通報</w:t>
      </w:r>
      <w:bookmarkEnd w:id="228"/>
      <w:bookmarkEnd w:id="229"/>
    </w:p>
    <w:p w14:paraId="24EECDB5" w14:textId="77777777" w:rsidR="00B877FD" w:rsidRDefault="00234D61" w:rsidP="005A2B23">
      <w:pPr>
        <w:pStyle w:val="aff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</w:t>
      </w:r>
      <w:proofErr w:type="gramStart"/>
      <w:r w:rsidRPr="001F08D0">
        <w:rPr>
          <w:rFonts w:hint="eastAsia"/>
        </w:rPr>
        <w:t>［</w:t>
      </w:r>
      <w:proofErr w:type="gramEnd"/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</w:p>
    <w:p w14:paraId="78566627" w14:textId="77777777" w:rsidR="00B877FD" w:rsidRDefault="00B877FD" w:rsidP="005A2B23">
      <w:pPr>
        <w:pStyle w:val="aff"/>
      </w:pPr>
    </w:p>
    <w:p w14:paraId="41063167" w14:textId="29C1246C" w:rsidR="00234D61" w:rsidRPr="001F08D0" w:rsidRDefault="00B877FD" w:rsidP="00E507D8">
      <w:pPr>
        <w:pStyle w:val="ab"/>
        <w:spacing w:before="180" w:after="180"/>
        <w:ind w:firstLine="480"/>
      </w:pPr>
      <w:r w:rsidRPr="005A2B23">
        <w:rPr>
          <w:rFonts w:hint="eastAsia"/>
        </w:rPr>
        <w:t>圖</w:t>
      </w:r>
      <w:r>
        <w:rPr>
          <w:noProof/>
        </w:rPr>
        <w:t>4</w:t>
      </w:r>
      <w:r w:rsidRPr="005A2B23">
        <w:t>.</w:t>
      </w:r>
      <w:r>
        <w:rPr>
          <w:noProof/>
        </w:rPr>
        <w:t>2</w:t>
      </w:r>
      <w:r w:rsidR="005A2B23">
        <w:fldChar w:fldCharType="end"/>
      </w:r>
      <w:proofErr w:type="gramStart"/>
      <w:r w:rsidR="00234D61" w:rsidRPr="001F08D0">
        <w:rPr>
          <w:rFonts w:hint="eastAsia"/>
        </w:rPr>
        <w:t>］</w:t>
      </w:r>
      <w:proofErr w:type="gramEnd"/>
      <w:r w:rsidR="00234D61" w:rsidRPr="001F08D0">
        <w:rPr>
          <w:rFonts w:hint="eastAsia"/>
        </w:rPr>
        <w:t>與</w:t>
      </w:r>
      <w:bookmarkStart w:id="230" w:name="_Hlk45877920"/>
      <w:r w:rsidR="00234D61" w:rsidRPr="001F08D0">
        <w:rPr>
          <w:rFonts w:hint="eastAsia"/>
        </w:rPr>
        <w:t>記錄災害通報重點</w:t>
      </w:r>
      <w:bookmarkEnd w:id="230"/>
      <w:r w:rsidR="00234D61" w:rsidRPr="001F08D0">
        <w:rPr>
          <w:rFonts w:hint="eastAsia"/>
        </w:rPr>
        <w:t>［</w:t>
      </w:r>
      <w:r w:rsidR="00234D61" w:rsidRPr="001F08D0">
        <w:fldChar w:fldCharType="begin"/>
      </w:r>
      <w:r w:rsidR="00234D61" w:rsidRPr="001F08D0">
        <w:instrText xml:space="preserve"> REF _Ref18502298 \h  \* MERGEFORMAT </w:instrText>
      </w:r>
      <w:r w:rsidR="00234D61" w:rsidRPr="001F08D0">
        <w:fldChar w:fldCharType="separate"/>
      </w:r>
      <w:r w:rsidRPr="001F08D0">
        <w:rPr>
          <w:rFonts w:hint="eastAsia"/>
        </w:rPr>
        <w:t>表</w:t>
      </w:r>
      <w:r>
        <w:t>4</w:t>
      </w:r>
      <w:r w:rsidRPr="001F08D0">
        <w:t>.</w:t>
      </w:r>
      <w:r>
        <w:t>2</w:t>
      </w:r>
      <w:r w:rsidR="00234D61" w:rsidRPr="001F08D0">
        <w:fldChar w:fldCharType="end"/>
      </w:r>
      <w:r w:rsidR="00234D61"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6"/>
        <w:gridCol w:w="1622"/>
      </w:tblGrid>
      <w:tr w:rsidR="001163DF" w:rsidRPr="001F08D0" w14:paraId="6944F714" w14:textId="77777777" w:rsidTr="00A80FD2">
        <w:trPr>
          <w:trHeight w:val="402"/>
          <w:jc w:val="center"/>
        </w:trPr>
        <w:tc>
          <w:tcPr>
            <w:tcW w:w="6521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37AD090" w14:textId="77777777" w:rsidR="001163DF" w:rsidRPr="001F08D0" w:rsidRDefault="001163DF" w:rsidP="00F65E54">
            <w:pPr>
              <w:pStyle w:val="aff0"/>
            </w:pPr>
            <w:bookmarkStart w:id="231" w:name="_Hlk45892002"/>
            <w:bookmarkStart w:id="232" w:name="_Ref10628221"/>
            <w:bookmarkStart w:id="233" w:name="_Toc45879691"/>
            <w:r>
              <w:drawing>
                <wp:inline distT="0" distB="0" distL="0" distR="0" wp14:anchorId="0463D976" wp14:editId="2DE96670">
                  <wp:extent cx="4925869" cy="3874169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897" cy="388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99FF9F4" w14:textId="77777777" w:rsidR="001163DF" w:rsidRPr="001F08D0" w:rsidRDefault="001163DF" w:rsidP="00F65E5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14:paraId="386560E0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15C7BA9F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4F1F02" w14:textId="31FFC139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02-33437855</w:t>
            </w:r>
          </w:p>
        </w:tc>
      </w:tr>
      <w:tr w:rsidR="001163DF" w:rsidRPr="001F08D0" w14:paraId="7A903BE8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442405A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CAB8168" w14:textId="67F07EBC" w:rsidR="001163DF" w:rsidRPr="001F08D0" w:rsidRDefault="00110677" w:rsidP="00110677">
            <w:pPr>
              <w:pStyle w:val="aff0"/>
            </w:pPr>
            <w:r>
              <w:rPr>
                <w:rFonts w:hint="eastAsia"/>
                <w:b/>
                <w:bCs/>
              </w:rPr>
              <w:t>桃園市</w:t>
            </w:r>
            <w:r w:rsidR="001163DF" w:rsidRPr="001F08D0">
              <w:rPr>
                <w:rFonts w:hint="eastAsia"/>
                <w:b/>
                <w:bCs/>
              </w:rPr>
              <w:t>教育局</w:t>
            </w:r>
          </w:p>
        </w:tc>
      </w:tr>
      <w:tr w:rsidR="001163DF" w:rsidRPr="001F08D0" w14:paraId="3270F55C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0A573E47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FFCDB2C" w14:textId="7DABA831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03-3322101</w:t>
            </w:r>
          </w:p>
        </w:tc>
      </w:tr>
      <w:tr w:rsidR="001163DF" w:rsidRPr="001F08D0" w14:paraId="345428B3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3281A41D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281B045" w14:textId="53424DFC" w:rsidR="001163DF" w:rsidRPr="001F08D0" w:rsidRDefault="00110677" w:rsidP="00F65E54">
            <w:pPr>
              <w:pStyle w:val="aff0"/>
            </w:pPr>
            <w:r>
              <w:rPr>
                <w:rFonts w:hint="eastAsia"/>
                <w:b/>
                <w:bCs/>
              </w:rPr>
              <w:t>桃園</w:t>
            </w:r>
            <w:r w:rsidR="001163DF" w:rsidRPr="001F08D0">
              <w:rPr>
                <w:rFonts w:hint="eastAsia"/>
                <w:b/>
                <w:bCs/>
              </w:rPr>
              <w:t>市災害應變中心</w:t>
            </w:r>
          </w:p>
        </w:tc>
      </w:tr>
      <w:tr w:rsidR="001163DF" w:rsidRPr="001F08D0" w14:paraId="6BBFB537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1BAA2881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9E0AFA8" w14:textId="3781A8C8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03-3379119</w:t>
            </w:r>
          </w:p>
        </w:tc>
      </w:tr>
      <w:tr w:rsidR="001163DF" w:rsidRPr="001F08D0" w14:paraId="1BBFAED7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3498027B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A3FA21" w14:textId="2B3CCE7D" w:rsidR="001163DF" w:rsidRPr="001F08D0" w:rsidRDefault="00110677" w:rsidP="00F65E54">
            <w:pPr>
              <w:pStyle w:val="aff0"/>
              <w:rPr>
                <w:spacing w:val="-20"/>
              </w:rPr>
            </w:pPr>
            <w:r>
              <w:rPr>
                <w:rFonts w:hint="eastAsia"/>
                <w:b/>
                <w:bCs/>
                <w:spacing w:val="-20"/>
              </w:rPr>
              <w:t>大園</w:t>
            </w:r>
            <w:r w:rsidR="001163DF" w:rsidRPr="001F08D0">
              <w:rPr>
                <w:rFonts w:hint="eastAsia"/>
                <w:b/>
                <w:bCs/>
                <w:spacing w:val="-20"/>
              </w:rPr>
              <w:t>區災害應變中心</w:t>
            </w:r>
          </w:p>
        </w:tc>
      </w:tr>
      <w:tr w:rsidR="001163DF" w:rsidRPr="001F08D0" w14:paraId="06A00EC6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3A32255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468E182" w14:textId="78D50771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03-3867703</w:t>
            </w:r>
          </w:p>
        </w:tc>
      </w:tr>
      <w:tr w:rsidR="001163DF" w:rsidRPr="001F08D0" w14:paraId="24501503" w14:textId="77777777" w:rsidTr="00A80FD2">
        <w:trPr>
          <w:trHeight w:val="403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45636D8A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26E1609" w14:textId="630DF211" w:rsidR="001163DF" w:rsidRPr="001F08D0" w:rsidRDefault="001163DF" w:rsidP="00110677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="00110677">
              <w:rPr>
                <w:rFonts w:hint="eastAsia"/>
                <w:b/>
                <w:bCs/>
                <w:u w:val="single"/>
              </w:rPr>
              <w:t>大園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14:paraId="2766951D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F42E158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3CBAADC" w14:textId="64D3B628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03-3866555</w:t>
            </w:r>
          </w:p>
        </w:tc>
      </w:tr>
      <w:tr w:rsidR="001163DF" w:rsidRPr="001F08D0" w14:paraId="67B51A0E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5732F30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EE5FA03" w14:textId="6BBF1095" w:rsidR="001163DF" w:rsidRPr="001F08D0" w:rsidRDefault="00110677" w:rsidP="00F65E54">
            <w:pPr>
              <w:pStyle w:val="aff0"/>
            </w:pPr>
            <w:r>
              <w:rPr>
                <w:rFonts w:hint="eastAsia"/>
                <w:b/>
                <w:bCs/>
                <w:u w:val="single"/>
              </w:rPr>
              <w:t>埔心</w:t>
            </w:r>
            <w:r w:rsidR="001163DF" w:rsidRPr="001F08D0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1F08D0" w14:paraId="2CAA6912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9B58A8A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490A8D9" w14:textId="6602E617" w:rsidR="001163DF" w:rsidRPr="001F08D0" w:rsidRDefault="00110677" w:rsidP="00F65E54">
            <w:pPr>
              <w:pStyle w:val="aff0"/>
            </w:pPr>
            <w:r>
              <w:rPr>
                <w:rFonts w:hint="eastAsia"/>
              </w:rPr>
              <w:t>03-3811684</w:t>
            </w:r>
          </w:p>
        </w:tc>
      </w:tr>
      <w:tr w:rsidR="001163DF" w:rsidRPr="001F08D0" w14:paraId="6F05A372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208DA205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48D626B" w14:textId="72085227" w:rsidR="001163DF" w:rsidRPr="001F08D0" w:rsidRDefault="001163DF" w:rsidP="00BE1538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消防局</w:t>
            </w:r>
            <w:r w:rsidR="00BE1538">
              <w:rPr>
                <w:rFonts w:hint="eastAsia"/>
                <w:b/>
                <w:bCs/>
                <w:u w:val="single"/>
              </w:rPr>
              <w:t>大園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14:paraId="45D9B3DB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465C40ED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C33AF52" w14:textId="0EF02562" w:rsidR="001163DF" w:rsidRPr="001F08D0" w:rsidRDefault="007879BA" w:rsidP="00F65E54">
            <w:pPr>
              <w:pStyle w:val="aff0"/>
            </w:pPr>
            <w:r w:rsidRPr="007879BA">
              <w:t>03-3862332</w:t>
            </w:r>
          </w:p>
        </w:tc>
      </w:tr>
      <w:tr w:rsidR="001163DF" w:rsidRPr="001F08D0" w14:paraId="62C6FD3E" w14:textId="77777777" w:rsidTr="00A80FD2">
        <w:trPr>
          <w:trHeight w:val="402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4BD5B4F2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08B8054" w14:textId="785FF02C" w:rsidR="001163DF" w:rsidRPr="001F08D0" w:rsidRDefault="00772EFB" w:rsidP="00772EFB">
            <w:pPr>
              <w:pStyle w:val="aff0"/>
            </w:pPr>
            <w:r>
              <w:rPr>
                <w:rFonts w:hint="eastAsia"/>
                <w:b/>
                <w:bCs/>
                <w:u w:val="single"/>
              </w:rPr>
              <w:t>桃園</w:t>
            </w:r>
            <w:r w:rsidR="001163DF" w:rsidRPr="001F08D0">
              <w:rPr>
                <w:rFonts w:hint="eastAsia"/>
                <w:b/>
                <w:bCs/>
              </w:rPr>
              <w:t>醫院</w:t>
            </w:r>
          </w:p>
        </w:tc>
      </w:tr>
      <w:tr w:rsidR="001163DF" w:rsidRPr="001F08D0" w14:paraId="461DE841" w14:textId="77777777" w:rsidTr="00A80FD2">
        <w:trPr>
          <w:trHeight w:val="403"/>
          <w:jc w:val="center"/>
        </w:trPr>
        <w:tc>
          <w:tcPr>
            <w:tcW w:w="6521" w:type="dxa"/>
            <w:vMerge/>
            <w:tcBorders>
              <w:right w:val="thinThickSmallGap" w:sz="12" w:space="0" w:color="auto"/>
            </w:tcBorders>
          </w:tcPr>
          <w:p w14:paraId="06EE0E7D" w14:textId="77777777" w:rsidR="001163DF" w:rsidRPr="001F08D0" w:rsidRDefault="001163DF" w:rsidP="00F65E54">
            <w:pPr>
              <w:pStyle w:val="aff0"/>
            </w:pPr>
          </w:p>
        </w:tc>
        <w:tc>
          <w:tcPr>
            <w:tcW w:w="3087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75AE9884" w14:textId="0643A80C" w:rsidR="001163DF" w:rsidRPr="001F08D0" w:rsidRDefault="00772EFB" w:rsidP="00F65E54">
            <w:pPr>
              <w:pStyle w:val="aff0"/>
            </w:pPr>
            <w:r>
              <w:rPr>
                <w:rFonts w:hint="eastAsia"/>
              </w:rPr>
              <w:t>03-3699721</w:t>
            </w:r>
          </w:p>
        </w:tc>
      </w:tr>
    </w:tbl>
    <w:p w14:paraId="7C32A0E7" w14:textId="77777777" w:rsidR="00A80FD2" w:rsidRDefault="00A80FD2" w:rsidP="005A2B23">
      <w:pPr>
        <w:pStyle w:val="aff"/>
      </w:pPr>
      <w:bookmarkStart w:id="234" w:name="_Ref45891172"/>
      <w:bookmarkEnd w:id="231"/>
    </w:p>
    <w:p w14:paraId="630DD1FB" w14:textId="77777777" w:rsidR="00A80FD2" w:rsidRDefault="00A80FD2" w:rsidP="005A2B23">
      <w:pPr>
        <w:pStyle w:val="aff"/>
      </w:pPr>
    </w:p>
    <w:p w14:paraId="54506969" w14:textId="6FA7DDF2" w:rsidR="00234D61" w:rsidRPr="005A2B23" w:rsidRDefault="00234D61" w:rsidP="005A2B23">
      <w:pPr>
        <w:pStyle w:val="aff"/>
      </w:pPr>
      <w:r w:rsidRPr="005A2B23">
        <w:rPr>
          <w:rFonts w:hint="eastAsia"/>
        </w:rPr>
        <w:t>圖</w:t>
      </w:r>
      <w:fldSimple w:instr=" STYLEREF 1 \s ">
        <w:r w:rsidR="00B877FD">
          <w:rPr>
            <w:noProof/>
          </w:rPr>
          <w:t>4</w:t>
        </w:r>
      </w:fldSimple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B877FD">
        <w:rPr>
          <w:noProof/>
        </w:rPr>
        <w:t>2</w:t>
      </w:r>
      <w:r w:rsidRPr="005A2B23">
        <w:fldChar w:fldCharType="end"/>
      </w:r>
      <w:bookmarkEnd w:id="232"/>
      <w:bookmarkEnd w:id="234"/>
      <w:r w:rsidRPr="005A2B23">
        <w:rPr>
          <w:rFonts w:hint="eastAsia"/>
        </w:rPr>
        <w:t xml:space="preserve">　災害通報流程圖</w:t>
      </w:r>
      <w:bookmarkEnd w:id="233"/>
    </w:p>
    <w:p w14:paraId="71D3EF7F" w14:textId="7F24A380" w:rsidR="00DE0284" w:rsidRPr="001F08D0" w:rsidRDefault="00DE0284" w:rsidP="00E507D8">
      <w:pPr>
        <w:pStyle w:val="af7"/>
        <w:spacing w:before="180" w:after="36"/>
      </w:pPr>
      <w:bookmarkStart w:id="235" w:name="_Ref18502298"/>
      <w:bookmarkStart w:id="236" w:name="_Ref18576180"/>
      <w:bookmarkStart w:id="237" w:name="_Toc59720943"/>
      <w:bookmarkStart w:id="238" w:name="_Hlk18502310"/>
      <w:bookmarkEnd w:id="221"/>
      <w:bookmarkEnd w:id="223"/>
      <w:bookmarkEnd w:id="224"/>
      <w:bookmarkEnd w:id="225"/>
      <w:bookmarkEnd w:id="226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2</w:t>
      </w:r>
      <w:r w:rsidRPr="001F08D0">
        <w:fldChar w:fldCharType="end"/>
      </w:r>
      <w:bookmarkEnd w:id="235"/>
      <w:r w:rsidRPr="001F08D0">
        <w:rPr>
          <w:rFonts w:hint="eastAsia"/>
        </w:rPr>
        <w:t xml:space="preserve">　</w:t>
      </w:r>
      <w:bookmarkStart w:id="239" w:name="_Hlk32503170"/>
      <w:bookmarkEnd w:id="236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37"/>
      <w:bookmarkEnd w:id="239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14:paraId="67E771B4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D3048DB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40" w:name="_Hlk45876169"/>
            <w:bookmarkEnd w:id="238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67E801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D3C3E2A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B2995E4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1568345B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D4972" w14:textId="011D4376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14:paraId="1DF7140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3501F7AF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787C0A1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1DF5A1FA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353C437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F9B6E5C" w14:textId="17FFDD0E" w:rsidR="008361B5" w:rsidRPr="005A2B23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8E5AD58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37CE6D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8DC659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AC8F224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79FE2A7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26B0EE5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6CB3DC29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B121452" w14:textId="4DD031F5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0FA25859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223F78A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504AB19E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A322061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01110DD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39C0D024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4FDD776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93F904E" w14:textId="471975F8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68FA9EB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076954E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12489657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C8CE3E5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40FBECE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B17ACEC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2651832C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021F39F" w14:textId="36CF8F80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18BDCEC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7DA7327B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14:paraId="61569AFB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5BC529D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24B9FDB2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E465309" w14:textId="77777777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3AEC2AAE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12E27B6" w14:textId="53C0E443"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32B62412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0928DCD" w14:textId="77777777" w:rsidR="008361B5" w:rsidRPr="001F08D0" w:rsidRDefault="008361B5" w:rsidP="00F65E5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bookmarkEnd w:id="240"/>
    </w:tbl>
    <w:p w14:paraId="302D194C" w14:textId="77777777" w:rsidR="008361B5" w:rsidRPr="008361B5" w:rsidRDefault="008361B5" w:rsidP="00F374EE">
      <w:pPr>
        <w:pStyle w:val="af2"/>
        <w:ind w:left="480" w:hanging="480"/>
      </w:pPr>
    </w:p>
    <w:p w14:paraId="223E210F" w14:textId="764CF2D1"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037ECC">
          <w:footerReference w:type="default" r:id="rId5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1F08D0" w:rsidRDefault="007C61FC" w:rsidP="00802DDE">
      <w:pPr>
        <w:pStyle w:val="1"/>
        <w:spacing w:after="180"/>
      </w:pPr>
      <w:bookmarkStart w:id="241" w:name="_Toc11163117"/>
      <w:bookmarkStart w:id="242" w:name="_Toc39054982"/>
      <w:bookmarkStart w:id="243" w:name="_Toc45879663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41"/>
      <w:r w:rsidR="00E9772B" w:rsidRPr="001F08D0">
        <w:rPr>
          <w:rFonts w:hint="eastAsia"/>
        </w:rPr>
        <w:t>階段</w:t>
      </w:r>
      <w:bookmarkEnd w:id="242"/>
      <w:bookmarkEnd w:id="243"/>
    </w:p>
    <w:p w14:paraId="43E97212" w14:textId="16397F21" w:rsidR="007C61FC" w:rsidRPr="001F08D0" w:rsidRDefault="00B77E04" w:rsidP="00802DDE">
      <w:pPr>
        <w:pStyle w:val="2"/>
        <w:spacing w:before="180" w:after="180"/>
      </w:pPr>
      <w:bookmarkStart w:id="244" w:name="_Toc11163118"/>
      <w:bookmarkStart w:id="245" w:name="_Toc39054983"/>
      <w:bookmarkStart w:id="246" w:name="_Toc45879664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44"/>
      <w:bookmarkEnd w:id="245"/>
      <w:bookmarkEnd w:id="246"/>
    </w:p>
    <w:p w14:paraId="40775B5D" w14:textId="7C5A0166"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B877FD" w:rsidRPr="00B877FD">
        <w:rPr>
          <w:rFonts w:hint="eastAsia"/>
          <w:b w:val="0"/>
          <w:bCs w:val="0"/>
        </w:rPr>
        <w:t>表</w:t>
      </w:r>
      <w:r w:rsidR="00B877FD" w:rsidRPr="00B877FD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14:paraId="57DC9D8D" w14:textId="77777777"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14:paraId="66FF7413" w14:textId="77777777"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</w:t>
      </w:r>
      <w:proofErr w:type="gramStart"/>
      <w:r w:rsidR="00C51C3D" w:rsidRPr="001F08D0">
        <w:rPr>
          <w:rFonts w:hint="eastAsia"/>
        </w:rPr>
        <w:t>務</w:t>
      </w:r>
      <w:proofErr w:type="gramEnd"/>
      <w:r w:rsidR="00C51C3D" w:rsidRPr="001F08D0">
        <w:rPr>
          <w:rFonts w:hint="eastAsia"/>
        </w:rPr>
        <w:t>處，指導各班導師適當引領學生抒發對各類災害的觀感，再進一步輔導特殊個案。</w:t>
      </w:r>
    </w:p>
    <w:p w14:paraId="7114E846" w14:textId="3CE107CB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</w:t>
      </w:r>
      <w:proofErr w:type="gramStart"/>
      <w:r w:rsidRPr="001F08D0">
        <w:rPr>
          <w:rFonts w:hint="eastAsia"/>
        </w:rPr>
        <w:t>洩</w:t>
      </w:r>
      <w:proofErr w:type="gramEnd"/>
      <w:r w:rsidRPr="001F08D0">
        <w:rPr>
          <w:rFonts w:hint="eastAsia"/>
        </w:rPr>
        <w:t>情緒，且經由同儕發現大家的共通性及獲得支持。</w:t>
      </w:r>
    </w:p>
    <w:p w14:paraId="4A1FAA6F" w14:textId="580CC913"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14:paraId="118B25C7" w14:textId="3668C558"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14:paraId="22350DB3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14:paraId="685B4DAA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14:paraId="11BF5118" w14:textId="77777777"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14:paraId="358035A2" w14:textId="77777777" w:rsidR="004C261D" w:rsidRPr="001F08D0" w:rsidRDefault="004C261D" w:rsidP="004C261D"/>
    <w:p w14:paraId="69A2ABEE" w14:textId="53397C69" w:rsidR="00704E2D" w:rsidRPr="001F08D0" w:rsidRDefault="00704E2D" w:rsidP="00704E2D">
      <w:pPr>
        <w:pStyle w:val="af7"/>
        <w:spacing w:before="180" w:after="36"/>
      </w:pPr>
      <w:bookmarkStart w:id="247" w:name="_Ref32587364"/>
      <w:bookmarkStart w:id="248" w:name="_Toc59720944"/>
      <w:bookmarkStart w:id="249" w:name="_Hlk32587702"/>
      <w:r w:rsidRPr="001F08D0">
        <w:rPr>
          <w:rFonts w:hint="eastAsia"/>
        </w:rPr>
        <w:lastRenderedPageBreak/>
        <w:t>表</w:t>
      </w:r>
      <w:fldSimple w:instr=" STYLEREF 1 \s ">
        <w:r w:rsidR="00B877FD">
          <w:rPr>
            <w:noProof/>
          </w:rPr>
          <w:t>5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B877FD">
        <w:rPr>
          <w:noProof/>
        </w:rPr>
        <w:t>1</w:t>
      </w:r>
      <w:r w:rsidRPr="001F08D0">
        <w:fldChar w:fldCharType="end"/>
      </w:r>
      <w:bookmarkEnd w:id="247"/>
      <w:r w:rsidRPr="001F08D0">
        <w:rPr>
          <w:rFonts w:hint="eastAsia"/>
        </w:rPr>
        <w:t xml:space="preserve">　心靈輔導資源表</w:t>
      </w:r>
      <w:bookmarkEnd w:id="248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31"/>
        <w:gridCol w:w="5103"/>
        <w:gridCol w:w="3401"/>
      </w:tblGrid>
      <w:tr w:rsidR="001F08D0" w:rsidRPr="001F08D0" w14:paraId="52E4A4F5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58E8308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5E9A9FDB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6CF37537" w14:textId="77777777"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00569A" w:rsidRPr="001F08D0" w14:paraId="2EC62A20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408E674E" w14:textId="77777777" w:rsidR="0000569A" w:rsidRPr="001F08D0" w:rsidRDefault="0000569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縣市</w:t>
            </w:r>
          </w:p>
          <w:p w14:paraId="28992D16" w14:textId="08F52B65" w:rsidR="0000569A" w:rsidRPr="001F08D0" w:rsidRDefault="0000569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76375EB" w14:textId="6659B4D0" w:rsidR="0000569A" w:rsidRPr="001F08D0" w:rsidRDefault="000056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桃園市學生輔導諮商中心</w:t>
            </w:r>
          </w:p>
        </w:tc>
        <w:tc>
          <w:tcPr>
            <w:tcW w:w="1765" w:type="pct"/>
            <w:vAlign w:val="center"/>
          </w:tcPr>
          <w:p w14:paraId="5DAF7270" w14:textId="37D45487" w:rsidR="0000569A" w:rsidRPr="001F08D0" w:rsidRDefault="0000569A" w:rsidP="00607AC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(</w:t>
            </w:r>
            <w:r w:rsidRPr="00686ED6">
              <w:rPr>
                <w:rFonts w:hint="eastAsia"/>
                <w:color w:val="auto"/>
              </w:rPr>
              <w:t>03</w:t>
            </w:r>
            <w:r>
              <w:rPr>
                <w:color w:val="auto"/>
              </w:rPr>
              <w:t>)</w:t>
            </w:r>
            <w:r w:rsidRPr="00686ED6">
              <w:rPr>
                <w:rFonts w:hint="eastAsia"/>
                <w:color w:val="auto"/>
              </w:rPr>
              <w:t>460-9199</w:t>
            </w:r>
            <w:r w:rsidRPr="00686ED6">
              <w:rPr>
                <w:rFonts w:hint="eastAsia"/>
                <w:color w:val="auto"/>
              </w:rPr>
              <w:t>、</w:t>
            </w:r>
            <w:r w:rsidRPr="00686ED6">
              <w:rPr>
                <w:rFonts w:hint="eastAsia"/>
                <w:color w:val="auto"/>
              </w:rPr>
              <w:t>460-9195</w:t>
            </w:r>
            <w:r w:rsidRPr="00686ED6">
              <w:rPr>
                <w:rFonts w:hint="eastAsia"/>
                <w:color w:val="auto"/>
              </w:rPr>
              <w:t>、</w:t>
            </w:r>
            <w:r w:rsidRPr="00686ED6">
              <w:rPr>
                <w:rFonts w:hint="eastAsia"/>
                <w:color w:val="auto"/>
              </w:rPr>
              <w:t>460-9198</w:t>
            </w:r>
            <w:r w:rsidRPr="00686ED6">
              <w:rPr>
                <w:rFonts w:hint="eastAsia"/>
                <w:color w:val="auto"/>
              </w:rPr>
              <w:t>、</w:t>
            </w:r>
            <w:r w:rsidRPr="00686ED6">
              <w:rPr>
                <w:rFonts w:hint="eastAsia"/>
                <w:color w:val="auto"/>
              </w:rPr>
              <w:t>460-9399</w:t>
            </w:r>
          </w:p>
        </w:tc>
      </w:tr>
      <w:tr w:rsidR="0000569A" w:rsidRPr="001F08D0" w14:paraId="359B3FA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34AD5A3" w14:textId="77777777" w:rsidR="0000569A" w:rsidRPr="001F08D0" w:rsidRDefault="0000569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68F270AE" w14:textId="309AA399" w:rsidR="0000569A" w:rsidRPr="001F08D0" w:rsidRDefault="000056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財</w:t>
            </w:r>
            <w:r w:rsidRPr="00686ED6">
              <w:rPr>
                <w:rFonts w:hint="eastAsia"/>
                <w:color w:val="auto"/>
              </w:rPr>
              <w:t>團法人張老師基金會桃園分事務所</w:t>
            </w:r>
          </w:p>
        </w:tc>
        <w:tc>
          <w:tcPr>
            <w:tcW w:w="1765" w:type="pct"/>
            <w:vAlign w:val="center"/>
          </w:tcPr>
          <w:p w14:paraId="37D9B255" w14:textId="74B546C1" w:rsidR="0000569A" w:rsidRPr="001F08D0" w:rsidRDefault="000056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A47C6">
              <w:rPr>
                <w:color w:val="auto"/>
              </w:rPr>
              <w:t>(03)338-1234</w:t>
            </w:r>
            <w:r>
              <w:rPr>
                <w:rFonts w:hint="eastAsia"/>
                <w:color w:val="auto"/>
              </w:rPr>
              <w:t>、</w:t>
            </w:r>
            <w:r w:rsidRPr="007A47C6">
              <w:rPr>
                <w:color w:val="auto"/>
              </w:rPr>
              <w:t>(03)491-6999</w:t>
            </w:r>
          </w:p>
        </w:tc>
      </w:tr>
      <w:tr w:rsidR="0000569A" w:rsidRPr="001F08D0" w14:paraId="62B8061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F60A2C5" w14:textId="77777777" w:rsidR="0000569A" w:rsidRPr="001F08D0" w:rsidRDefault="0000569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395160AB" w14:textId="0E921066" w:rsidR="0000569A" w:rsidRDefault="0000569A" w:rsidP="0000569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0569A">
              <w:rPr>
                <w:rFonts w:hint="eastAsia"/>
                <w:color w:val="auto"/>
              </w:rPr>
              <w:t>桃園市生命線協會</w:t>
            </w:r>
          </w:p>
        </w:tc>
        <w:tc>
          <w:tcPr>
            <w:tcW w:w="1765" w:type="pct"/>
            <w:vAlign w:val="center"/>
          </w:tcPr>
          <w:p w14:paraId="12CB6DF2" w14:textId="45D57D8D" w:rsidR="0000569A" w:rsidRDefault="000056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0569A">
              <w:rPr>
                <w:color w:val="auto"/>
              </w:rPr>
              <w:t>http://www.1995line.org.tw/</w:t>
            </w:r>
          </w:p>
          <w:p w14:paraId="01F658C4" w14:textId="0C401DFF" w:rsidR="0000569A" w:rsidRPr="007A47C6" w:rsidRDefault="000056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0569A">
              <w:rPr>
                <w:rFonts w:hint="eastAsia"/>
                <w:color w:val="auto"/>
              </w:rPr>
              <w:t>(03)301-1021 /</w:t>
            </w:r>
            <w:r w:rsidRPr="0000569A">
              <w:rPr>
                <w:rFonts w:hint="eastAsia"/>
                <w:color w:val="auto"/>
              </w:rPr>
              <w:t>專線</w:t>
            </w:r>
            <w:r w:rsidRPr="0000569A">
              <w:rPr>
                <w:rFonts w:hint="eastAsia"/>
                <w:color w:val="auto"/>
              </w:rPr>
              <w:t>1995</w:t>
            </w:r>
          </w:p>
        </w:tc>
      </w:tr>
      <w:tr w:rsidR="0000569A" w:rsidRPr="001F08D0" w14:paraId="17B0AF6F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F2A24CF" w14:textId="77777777" w:rsidR="0000569A" w:rsidRPr="001F08D0" w:rsidRDefault="0000569A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3ED31AE7" w14:textId="5E38D1A9" w:rsidR="0000569A" w:rsidRDefault="0000569A" w:rsidP="0000569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0569A">
              <w:rPr>
                <w:rFonts w:hint="eastAsia"/>
                <w:color w:val="auto"/>
              </w:rPr>
              <w:t>桃園區社區心理衛生中心</w:t>
            </w:r>
          </w:p>
        </w:tc>
        <w:tc>
          <w:tcPr>
            <w:tcW w:w="1765" w:type="pct"/>
            <w:vAlign w:val="center"/>
          </w:tcPr>
          <w:p w14:paraId="43BBD394" w14:textId="12D380C4" w:rsidR="0000569A" w:rsidRPr="007A47C6" w:rsidRDefault="0000569A" w:rsidP="0000569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00569A">
              <w:rPr>
                <w:color w:val="auto"/>
              </w:rPr>
              <w:t>https://dph.tycg.gov.tw/mental/</w:t>
            </w:r>
            <w:r w:rsidRPr="0000569A">
              <w:rPr>
                <w:rFonts w:hint="eastAsia"/>
                <w:color w:val="auto"/>
              </w:rPr>
              <w:t>專線</w:t>
            </w:r>
            <w:r>
              <w:rPr>
                <w:rFonts w:hint="eastAsia"/>
                <w:color w:val="auto"/>
              </w:rPr>
              <w:t>192</w:t>
            </w:r>
            <w:r w:rsidRPr="0000569A">
              <w:rPr>
                <w:rFonts w:hint="eastAsia"/>
                <w:color w:val="auto"/>
              </w:rPr>
              <w:t>5</w:t>
            </w:r>
          </w:p>
        </w:tc>
      </w:tr>
      <w:tr w:rsidR="00E711FD" w:rsidRPr="001F08D0" w14:paraId="1979772E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CA27EE" w14:textId="77777777" w:rsidR="00E711FD" w:rsidRPr="001F08D0" w:rsidRDefault="00E711F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地區</w:t>
            </w:r>
          </w:p>
          <w:p w14:paraId="411656BC" w14:textId="0AB5D857" w:rsidR="00E711FD" w:rsidRPr="001F08D0" w:rsidRDefault="00E711F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10A37ED" w14:textId="1A0D6C6B" w:rsidR="00E711FD" w:rsidRPr="001F08D0" w:rsidRDefault="00E711F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A47C6">
              <w:rPr>
                <w:rFonts w:hint="eastAsia"/>
                <w:color w:val="auto"/>
              </w:rPr>
              <w:t>大園家庭服務中心</w:t>
            </w:r>
          </w:p>
        </w:tc>
        <w:tc>
          <w:tcPr>
            <w:tcW w:w="1765" w:type="pct"/>
            <w:vAlign w:val="center"/>
          </w:tcPr>
          <w:p w14:paraId="50103977" w14:textId="301D6683" w:rsidR="00E711FD" w:rsidRPr="001F08D0" w:rsidRDefault="00E711F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7A47C6">
              <w:rPr>
                <w:color w:val="auto"/>
              </w:rPr>
              <w:t>(03)386-7128</w:t>
            </w:r>
          </w:p>
        </w:tc>
      </w:tr>
      <w:tr w:rsidR="00E711FD" w:rsidRPr="001F08D0" w14:paraId="1928C67D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3DDD73B" w14:textId="77777777" w:rsidR="00E711FD" w:rsidRPr="001F08D0" w:rsidRDefault="00E711F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096E320" w14:textId="0B3130FB" w:rsidR="00E711FD" w:rsidRPr="001F08D0" w:rsidRDefault="00E711F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大園區衛生所</w:t>
            </w:r>
          </w:p>
        </w:tc>
        <w:tc>
          <w:tcPr>
            <w:tcW w:w="1765" w:type="pct"/>
            <w:vAlign w:val="center"/>
          </w:tcPr>
          <w:p w14:paraId="479423A8" w14:textId="76986C71" w:rsidR="00E711FD" w:rsidRPr="001F08D0" w:rsidRDefault="00E711F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B29FC">
              <w:rPr>
                <w:color w:val="auto"/>
              </w:rPr>
              <w:t>(03) 386</w:t>
            </w:r>
            <w:r>
              <w:rPr>
                <w:rFonts w:hint="eastAsia"/>
                <w:color w:val="auto"/>
              </w:rPr>
              <w:t>-</w:t>
            </w:r>
            <w:r w:rsidRPr="008B29FC">
              <w:rPr>
                <w:color w:val="auto"/>
              </w:rPr>
              <w:t>2024</w:t>
            </w:r>
          </w:p>
        </w:tc>
      </w:tr>
      <w:tr w:rsidR="00E711FD" w:rsidRPr="001F08D0" w14:paraId="3A5B20F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59C7797F" w14:textId="77777777" w:rsidR="00E711FD" w:rsidRPr="001F08D0" w:rsidRDefault="00E711F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48CE210" w14:textId="13ACFCF9" w:rsidR="00E711FD" w:rsidRDefault="00E711FD" w:rsidP="0000569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00569A">
              <w:rPr>
                <w:rFonts w:hint="eastAsia"/>
                <w:color w:val="auto"/>
              </w:rPr>
              <w:t>居善醫院</w:t>
            </w:r>
            <w:proofErr w:type="gramEnd"/>
          </w:p>
        </w:tc>
        <w:tc>
          <w:tcPr>
            <w:tcW w:w="1765" w:type="pct"/>
            <w:vAlign w:val="center"/>
          </w:tcPr>
          <w:p w14:paraId="3BC9735A" w14:textId="23EB376B" w:rsidR="00E711FD" w:rsidRPr="008B29FC" w:rsidRDefault="00E711FD" w:rsidP="00133D4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33D45">
              <w:rPr>
                <w:color w:val="auto"/>
              </w:rPr>
              <w:t>(03)386-6511</w:t>
            </w:r>
          </w:p>
        </w:tc>
      </w:tr>
      <w:tr w:rsidR="00E711FD" w:rsidRPr="001F08D0" w14:paraId="64225A99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2AD8DDDE" w14:textId="77777777" w:rsidR="00E711FD" w:rsidRPr="001F08D0" w:rsidRDefault="00E711F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CC44C5D" w14:textId="042B7E4B" w:rsidR="00E711FD" w:rsidRPr="0000569A" w:rsidRDefault="00E711FD" w:rsidP="00133D4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大園</w:t>
            </w:r>
            <w:r w:rsidRPr="00133D45">
              <w:rPr>
                <w:rFonts w:hint="eastAsia"/>
                <w:color w:val="auto"/>
              </w:rPr>
              <w:t>敏盛醫院</w:t>
            </w:r>
          </w:p>
        </w:tc>
        <w:tc>
          <w:tcPr>
            <w:tcW w:w="1765" w:type="pct"/>
            <w:vAlign w:val="center"/>
          </w:tcPr>
          <w:p w14:paraId="71B266E5" w14:textId="7C7E7C98" w:rsidR="00E711FD" w:rsidRPr="00133D45" w:rsidRDefault="00E711F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(03)386-7521</w:t>
            </w:r>
          </w:p>
        </w:tc>
      </w:tr>
      <w:tr w:rsidR="008F2207" w:rsidRPr="001F08D0" w14:paraId="1620906C" w14:textId="77777777" w:rsidTr="006051B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5425AE" w14:textId="77777777" w:rsidR="008F2207" w:rsidRPr="001F08D0" w:rsidRDefault="008F2207" w:rsidP="0099367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14:paraId="46058EB2" w14:textId="2ACB3070" w:rsidR="008F2207" w:rsidRPr="001F08D0" w:rsidRDefault="008F2207" w:rsidP="0099367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</w:tcPr>
          <w:p w14:paraId="5E4014C9" w14:textId="3A94C9BA" w:rsidR="008F2207" w:rsidRPr="001F08D0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桃園市諮商心理師公會</w:t>
            </w:r>
          </w:p>
        </w:tc>
        <w:tc>
          <w:tcPr>
            <w:tcW w:w="1765" w:type="pct"/>
          </w:tcPr>
          <w:p w14:paraId="5B6A3FDB" w14:textId="4B58E379" w:rsidR="008F2207" w:rsidRPr="001F08D0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0913-000621</w:t>
            </w:r>
          </w:p>
        </w:tc>
      </w:tr>
      <w:tr w:rsidR="008F2207" w:rsidRPr="001F08D0" w14:paraId="0CEA50F0" w14:textId="77777777" w:rsidTr="006051B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A514D3B" w14:textId="77777777" w:rsidR="008F2207" w:rsidRPr="001F08D0" w:rsidRDefault="008F2207" w:rsidP="0099367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</w:tcPr>
          <w:p w14:paraId="1C0CD403" w14:textId="7B351AB1" w:rsidR="008F2207" w:rsidRPr="001F08D0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D96EB2">
              <w:rPr>
                <w:rFonts w:hint="eastAsia"/>
              </w:rPr>
              <w:t>衛生福利部桃園醫院</w:t>
            </w:r>
          </w:p>
        </w:tc>
        <w:tc>
          <w:tcPr>
            <w:tcW w:w="1765" w:type="pct"/>
          </w:tcPr>
          <w:p w14:paraId="332E2911" w14:textId="4BD81037" w:rsidR="008F2207" w:rsidRPr="001F08D0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(03)369-9721</w:t>
            </w:r>
          </w:p>
        </w:tc>
      </w:tr>
      <w:tr w:rsidR="008F2207" w:rsidRPr="001F08D0" w14:paraId="418FBC03" w14:textId="77777777" w:rsidTr="006051B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C2EE397" w14:textId="77777777" w:rsidR="008F2207" w:rsidRPr="001F08D0" w:rsidRDefault="008F2207" w:rsidP="0099367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</w:tcPr>
          <w:p w14:paraId="5DDE0746" w14:textId="5E54C6B5" w:rsidR="008F2207" w:rsidRPr="00D96EB2" w:rsidRDefault="008F2207" w:rsidP="00993679">
            <w:pPr>
              <w:pStyle w:val="afe"/>
              <w:spacing w:before="36" w:after="36"/>
              <w:ind w:left="48" w:right="48"/>
            </w:pPr>
            <w:r w:rsidRPr="008F2207">
              <w:rPr>
                <w:rFonts w:hint="eastAsia"/>
              </w:rPr>
              <w:t>張老師全球資訊網</w:t>
            </w:r>
          </w:p>
        </w:tc>
        <w:tc>
          <w:tcPr>
            <w:tcW w:w="1765" w:type="pct"/>
          </w:tcPr>
          <w:p w14:paraId="29C9E62B" w14:textId="08ADA255" w:rsidR="008F2207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F2207">
              <w:rPr>
                <w:color w:val="auto"/>
              </w:rPr>
              <w:t>http://www.1980.org.tw/</w:t>
            </w:r>
          </w:p>
        </w:tc>
      </w:tr>
      <w:tr w:rsidR="008F2207" w:rsidRPr="001F08D0" w14:paraId="1272C779" w14:textId="77777777" w:rsidTr="006051B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463530E" w14:textId="77777777" w:rsidR="008F2207" w:rsidRPr="001F08D0" w:rsidRDefault="008F2207" w:rsidP="0099367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</w:tcPr>
          <w:p w14:paraId="7175F74E" w14:textId="5EA174A6" w:rsidR="008F2207" w:rsidRPr="00D96EB2" w:rsidRDefault="008F2207" w:rsidP="00993679">
            <w:pPr>
              <w:pStyle w:val="afe"/>
              <w:spacing w:before="36" w:after="36"/>
              <w:ind w:left="48" w:right="48"/>
            </w:pPr>
            <w:r w:rsidRPr="008F2207">
              <w:rPr>
                <w:rFonts w:hint="eastAsia"/>
              </w:rPr>
              <w:t>財團法人台灣自殺防治學會</w:t>
            </w:r>
          </w:p>
        </w:tc>
        <w:tc>
          <w:tcPr>
            <w:tcW w:w="1765" w:type="pct"/>
          </w:tcPr>
          <w:p w14:paraId="559D6684" w14:textId="55AC97C8" w:rsidR="008F2207" w:rsidRDefault="008F2207" w:rsidP="009936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F2207">
              <w:rPr>
                <w:color w:val="auto"/>
              </w:rPr>
              <w:t>https://www.tsos.org.tw</w:t>
            </w:r>
          </w:p>
        </w:tc>
      </w:tr>
    </w:tbl>
    <w:p w14:paraId="5070984B" w14:textId="77777777" w:rsidR="00A70973" w:rsidRPr="001F08D0" w:rsidRDefault="00A70973">
      <w:pPr>
        <w:widowControl/>
        <w:adjustRightInd/>
        <w:snapToGrid/>
      </w:pPr>
      <w:r w:rsidRPr="001F08D0">
        <w:br w:type="page"/>
      </w:r>
    </w:p>
    <w:p w14:paraId="21067DC3" w14:textId="10E7D083" w:rsidR="007C61FC" w:rsidRPr="00833C47" w:rsidRDefault="00B77E04" w:rsidP="00802DDE">
      <w:pPr>
        <w:pStyle w:val="2"/>
        <w:spacing w:before="180" w:after="180"/>
      </w:pPr>
      <w:bookmarkStart w:id="250" w:name="_Toc39054984"/>
      <w:bookmarkStart w:id="251" w:name="_Toc39055083"/>
      <w:bookmarkStart w:id="252" w:name="_Toc39055163"/>
      <w:bookmarkStart w:id="253" w:name="_Toc39055444"/>
      <w:bookmarkStart w:id="254" w:name="_Toc39055592"/>
      <w:bookmarkStart w:id="255" w:name="_Toc11163119"/>
      <w:bookmarkStart w:id="256" w:name="_Toc39054985"/>
      <w:bookmarkStart w:id="257" w:name="_Hlk42265720"/>
      <w:bookmarkStart w:id="258" w:name="_Toc45879665"/>
      <w:bookmarkEnd w:id="249"/>
      <w:bookmarkEnd w:id="250"/>
      <w:bookmarkEnd w:id="251"/>
      <w:bookmarkEnd w:id="252"/>
      <w:bookmarkEnd w:id="253"/>
      <w:bookmarkEnd w:id="254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55"/>
      <w:bookmarkEnd w:id="256"/>
      <w:r w:rsidR="000657DD" w:rsidRPr="00833C47">
        <w:rPr>
          <w:rFonts w:hint="eastAsia"/>
        </w:rPr>
        <w:t>與修繕</w:t>
      </w:r>
      <w:bookmarkEnd w:id="257"/>
      <w:bookmarkEnd w:id="258"/>
    </w:p>
    <w:p w14:paraId="11137038" w14:textId="0A242FEA"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</w:t>
      </w:r>
      <w:proofErr w:type="gramStart"/>
      <w:r w:rsidR="001A3E5C" w:rsidRPr="00833C47">
        <w:rPr>
          <w:rFonts w:hint="eastAsia"/>
        </w:rPr>
        <w:t>石砸落區域</w:t>
      </w:r>
      <w:proofErr w:type="gramEnd"/>
      <w:r w:rsidR="001A3E5C" w:rsidRPr="00833C47">
        <w:rPr>
          <w:rFonts w:hint="eastAsia"/>
        </w:rPr>
        <w:t>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14:paraId="504A95B0" w14:textId="6BD4534F"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59" w:name="_Hlk42265741"/>
      <w:r w:rsidRPr="00833C47">
        <w:rPr>
          <w:rFonts w:hint="eastAsia"/>
        </w:rPr>
        <w:t>災後學校視情況進行設施設備維護與修繕。</w:t>
      </w:r>
      <w:bookmarkEnd w:id="259"/>
    </w:p>
    <w:p w14:paraId="31C4C7AC" w14:textId="77777777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14:paraId="652CD538" w14:textId="40296E65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60" w:name="_Hlk39584995"/>
      <w:r w:rsidR="00793A49" w:rsidRPr="001F08D0">
        <w:rPr>
          <w:rFonts w:hint="eastAsia"/>
        </w:rPr>
        <w:t>汙</w:t>
      </w:r>
      <w:bookmarkEnd w:id="260"/>
      <w:r w:rsidRPr="001F08D0">
        <w:rPr>
          <w:rFonts w:hint="eastAsia"/>
        </w:rPr>
        <w:t>染。</w:t>
      </w:r>
    </w:p>
    <w:p w14:paraId="03FCA6FB" w14:textId="5E6B1D9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14:paraId="0E9E924D" w14:textId="107CE9FE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14:paraId="745F4067" w14:textId="23296BD3"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61" w:name="_Hlk39586614"/>
      <w:r w:rsidR="003C4FDB" w:rsidRPr="001F08D0">
        <w:rPr>
          <w:rFonts w:hint="eastAsia"/>
        </w:rPr>
        <w:t>，</w:t>
      </w:r>
      <w:bookmarkEnd w:id="261"/>
      <w:r w:rsidRPr="001F08D0">
        <w:rPr>
          <w:rFonts w:hint="eastAsia"/>
        </w:rPr>
        <w:t>若情況許可</w:t>
      </w:r>
      <w:proofErr w:type="gramStart"/>
      <w:r w:rsidRPr="001F08D0">
        <w:rPr>
          <w:rFonts w:hint="eastAsia"/>
        </w:rPr>
        <w:t>採</w:t>
      </w:r>
      <w:proofErr w:type="gramEnd"/>
      <w:r w:rsidRPr="001F08D0">
        <w:rPr>
          <w:rFonts w:hint="eastAsia"/>
        </w:rPr>
        <w:t>行外包，若不可行可請求相關單位支援。</w:t>
      </w:r>
    </w:p>
    <w:p w14:paraId="0536A49C" w14:textId="45BE922C"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</w:t>
      </w:r>
      <w:proofErr w:type="gramStart"/>
      <w:r w:rsidRPr="001F08D0">
        <w:rPr>
          <w:rFonts w:hint="eastAsia"/>
        </w:rPr>
        <w:t>採</w:t>
      </w:r>
      <w:proofErr w:type="gramEnd"/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14:paraId="1D9F05CA" w14:textId="610E054F"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14:paraId="78ADD3E5" w14:textId="532F0586" w:rsidR="007C61FC" w:rsidRPr="001F08D0" w:rsidRDefault="00B77E04" w:rsidP="00802DDE">
      <w:pPr>
        <w:pStyle w:val="2"/>
        <w:spacing w:before="180" w:after="180"/>
      </w:pPr>
      <w:bookmarkStart w:id="262" w:name="_Toc11163120"/>
      <w:bookmarkStart w:id="263" w:name="_Toc39054986"/>
      <w:bookmarkStart w:id="264" w:name="_Toc45879666"/>
      <w:proofErr w:type="gramStart"/>
      <w:r w:rsidRPr="001F08D0">
        <w:rPr>
          <w:rFonts w:hint="eastAsia"/>
        </w:rPr>
        <w:t>學生復課計畫</w:t>
      </w:r>
      <w:proofErr w:type="gramEnd"/>
      <w:r w:rsidRPr="001F08D0">
        <w:rPr>
          <w:rFonts w:hint="eastAsia"/>
        </w:rPr>
        <w:t>、補課計畫</w:t>
      </w:r>
      <w:bookmarkEnd w:id="262"/>
      <w:bookmarkEnd w:id="263"/>
      <w:bookmarkEnd w:id="264"/>
    </w:p>
    <w:p w14:paraId="3FA6FD44" w14:textId="1912550B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</w:t>
      </w:r>
      <w:proofErr w:type="gramStart"/>
      <w:r w:rsidRPr="001F08D0">
        <w:rPr>
          <w:rFonts w:hint="eastAsia"/>
        </w:rPr>
        <w:t>進行復課</w:t>
      </w:r>
      <w:proofErr w:type="gramEnd"/>
      <w:r w:rsidRPr="001F08D0">
        <w:rPr>
          <w:rFonts w:hint="eastAsia"/>
        </w:rPr>
        <w:t>、補課計畫。</w:t>
      </w:r>
    </w:p>
    <w:p w14:paraId="044EE3F6" w14:textId="5310D269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1F08D0">
        <w:rPr>
          <w:rFonts w:hint="eastAsia"/>
        </w:rPr>
        <w:t>欲原校</w:t>
      </w:r>
      <w:proofErr w:type="gramEnd"/>
      <w:r w:rsidRPr="001F08D0">
        <w:rPr>
          <w:rFonts w:hint="eastAsia"/>
        </w:rPr>
        <w:t>地</w:t>
      </w:r>
      <w:proofErr w:type="gramStart"/>
      <w:r w:rsidRPr="001F08D0">
        <w:rPr>
          <w:rFonts w:hint="eastAsia"/>
        </w:rPr>
        <w:t>復課</w:t>
      </w:r>
      <w:proofErr w:type="gramEnd"/>
      <w:r w:rsidRPr="001F08D0">
        <w:rPr>
          <w:rFonts w:hint="eastAsia"/>
        </w:rPr>
        <w:t>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14:paraId="618C0811" w14:textId="582786C0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</w:t>
      </w:r>
      <w:proofErr w:type="gramStart"/>
      <w:r w:rsidRPr="001F08D0">
        <w:rPr>
          <w:rFonts w:hint="eastAsia"/>
        </w:rPr>
        <w:t>堪虞時</w:t>
      </w:r>
      <w:proofErr w:type="gramEnd"/>
      <w:r w:rsidRPr="001F08D0">
        <w:rPr>
          <w:rFonts w:hint="eastAsia"/>
        </w:rPr>
        <w:t>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14:paraId="541E5AC0" w14:textId="370520E1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14:paraId="2B8C6B24" w14:textId="7872F87D"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</w:t>
      </w:r>
      <w:proofErr w:type="gramStart"/>
      <w:r w:rsidRPr="001F08D0">
        <w:rPr>
          <w:rFonts w:hint="eastAsia"/>
        </w:rPr>
        <w:t>家長間的聯絡</w:t>
      </w:r>
      <w:proofErr w:type="gramEnd"/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14:paraId="55B12426" w14:textId="4DBFDE38"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14:paraId="54BCFAF6" w14:textId="77777777"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1F08D0" w:rsidRDefault="00B77E04" w:rsidP="00802DDE">
      <w:pPr>
        <w:pStyle w:val="2"/>
        <w:spacing w:before="180" w:after="180"/>
      </w:pPr>
      <w:bookmarkStart w:id="265" w:name="_Toc11163121"/>
      <w:bookmarkStart w:id="266" w:name="_Toc39054987"/>
      <w:bookmarkStart w:id="267" w:name="_Toc45879667"/>
      <w:r w:rsidRPr="001F08D0">
        <w:rPr>
          <w:rFonts w:hint="eastAsia"/>
        </w:rPr>
        <w:lastRenderedPageBreak/>
        <w:t>供水與供電等緊急處理</w:t>
      </w:r>
      <w:bookmarkStart w:id="268" w:name="_Hlk18506348"/>
      <w:bookmarkEnd w:id="265"/>
      <w:bookmarkEnd w:id="266"/>
      <w:bookmarkEnd w:id="267"/>
    </w:p>
    <w:p w14:paraId="1D558CCE" w14:textId="1F18BE1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14:paraId="760780E4" w14:textId="28D8928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</w:t>
      </w:r>
      <w:proofErr w:type="gramStart"/>
      <w:r w:rsidRPr="001F08D0">
        <w:rPr>
          <w:rFonts w:hint="eastAsia"/>
        </w:rPr>
        <w:t>勘</w:t>
      </w:r>
      <w:proofErr w:type="gramEnd"/>
      <w:r w:rsidRPr="001F08D0">
        <w:rPr>
          <w:rFonts w:hint="eastAsia"/>
        </w:rPr>
        <w:t>檢查水利設施或各管線災後受損情形。</w:t>
      </w:r>
    </w:p>
    <w:p w14:paraId="18E8A4AA" w14:textId="177AD75C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14:paraId="3001CEB9" w14:textId="2BA457B4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proofErr w:type="gramStart"/>
      <w:r w:rsidRPr="001F08D0">
        <w:rPr>
          <w:rFonts w:hint="eastAsia"/>
        </w:rPr>
        <w:t>飲用水均能達到</w:t>
      </w:r>
      <w:proofErr w:type="gramEnd"/>
      <w:r w:rsidRPr="001F08D0">
        <w:rPr>
          <w:rFonts w:hint="eastAsia"/>
        </w:rPr>
        <w:t>法定標準為當務之急。</w:t>
      </w:r>
    </w:p>
    <w:p w14:paraId="50645530" w14:textId="2A5D7429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14:paraId="0B494646" w14:textId="201B4187"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14:paraId="1392F4B7" w14:textId="4C54147A"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14:paraId="5FD9B264" w14:textId="216DC2D6"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68"/>
    </w:p>
    <w:sectPr w:rsidR="00B35C6C" w:rsidSect="00037ECC">
      <w:footerReference w:type="default" r:id="rId59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AF3EA" w14:textId="77777777" w:rsidR="009E31B8" w:rsidRDefault="009E31B8" w:rsidP="00421123">
      <w:pPr>
        <w:ind w:left="480" w:firstLine="480"/>
      </w:pPr>
      <w:r>
        <w:separator/>
      </w:r>
    </w:p>
  </w:endnote>
  <w:endnote w:type="continuationSeparator" w:id="0">
    <w:p w14:paraId="245B69EA" w14:textId="77777777" w:rsidR="009E31B8" w:rsidRDefault="009E31B8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a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3789" w14:textId="6C11A856" w:rsidR="00962E2F" w:rsidRPr="00E6169E" w:rsidRDefault="00962E2F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8A1F0" w14:textId="2C714547" w:rsidR="00962E2F" w:rsidRPr="00E6169E" w:rsidRDefault="00962E2F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2EA8" w14:textId="69709E60" w:rsidR="00962E2F" w:rsidRPr="00E6169E" w:rsidRDefault="00962E2F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DE590A">
      <w:rPr>
        <w:noProof/>
        <w:lang w:val="zh-TW"/>
      </w:rPr>
      <w:t>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E51FC" w14:textId="6D2409A2" w:rsidR="00962E2F" w:rsidRPr="00E6169E" w:rsidRDefault="00962E2F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DE590A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Content>
      <w:p w14:paraId="2D5BF5D1" w14:textId="5D5D9DD1" w:rsidR="00962E2F" w:rsidRPr="00E6169E" w:rsidRDefault="00962E2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590A">
          <w:rPr>
            <w:noProof/>
            <w:lang w:val="zh-TW"/>
          </w:rPr>
          <w:t>2-16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1600285"/>
      <w:docPartObj>
        <w:docPartGallery w:val="Page Numbers (Bottom of Page)"/>
        <w:docPartUnique/>
      </w:docPartObj>
    </w:sdtPr>
    <w:sdtContent>
      <w:p w14:paraId="24180769" w14:textId="3E2C175B" w:rsidR="00962E2F" w:rsidRPr="00E6169E" w:rsidRDefault="00962E2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590A">
          <w:rPr>
            <w:noProof/>
            <w:lang w:val="zh-TW"/>
          </w:rPr>
          <w:t>3-1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Content>
      <w:p w14:paraId="49F4536F" w14:textId="6EEAA839" w:rsidR="00962E2F" w:rsidRPr="00E6169E" w:rsidRDefault="00962E2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590A">
          <w:rPr>
            <w:noProof/>
            <w:lang w:val="zh-TW"/>
          </w:rPr>
          <w:t>4-2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Content>
      <w:p w14:paraId="01439A6F" w14:textId="278AF034" w:rsidR="00962E2F" w:rsidRPr="00E6169E" w:rsidRDefault="00962E2F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590A">
          <w:rPr>
            <w:noProof/>
            <w:lang w:val="zh-TW"/>
          </w:rPr>
          <w:t>5-2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9A8FB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44E45F1A" w14:textId="77777777" w:rsidR="009E31B8" w:rsidRDefault="009E31B8">
      <w:pPr>
        <w:pStyle w:val="a6"/>
      </w:pPr>
    </w:p>
    <w:p w14:paraId="082151F3" w14:textId="77777777" w:rsidR="009E31B8" w:rsidRDefault="009E31B8"/>
    <w:p w14:paraId="0151812B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2ED4F057" w14:textId="77777777" w:rsidR="009E31B8" w:rsidRDefault="009E31B8">
      <w:pPr>
        <w:pStyle w:val="a6"/>
      </w:pPr>
    </w:p>
    <w:p w14:paraId="3A150968" w14:textId="77777777" w:rsidR="009E31B8" w:rsidRDefault="009E31B8"/>
    <w:p w14:paraId="5416AAEB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04A7CA26" w14:textId="77777777" w:rsidR="009E31B8" w:rsidRDefault="009E31B8">
      <w:pPr>
        <w:pStyle w:val="a6"/>
      </w:pPr>
    </w:p>
    <w:p w14:paraId="3402BFF0" w14:textId="77777777" w:rsidR="009E31B8" w:rsidRDefault="009E31B8"/>
    <w:p w14:paraId="688A3380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18E6A31F" w14:textId="77777777" w:rsidR="009E31B8" w:rsidRDefault="009E31B8">
      <w:pPr>
        <w:pStyle w:val="a6"/>
      </w:pPr>
    </w:p>
    <w:p w14:paraId="630CAC22" w14:textId="77777777" w:rsidR="009E31B8" w:rsidRDefault="009E31B8"/>
    <w:p w14:paraId="78348650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1211B5D5" w14:textId="77777777" w:rsidR="009E31B8" w:rsidRDefault="009E31B8">
      <w:pPr>
        <w:pStyle w:val="a6"/>
      </w:pPr>
    </w:p>
    <w:p w14:paraId="4C796F24" w14:textId="77777777" w:rsidR="009E31B8" w:rsidRDefault="009E31B8"/>
    <w:p w14:paraId="69A98BD9" w14:textId="77777777" w:rsidR="009E31B8" w:rsidRPr="00E6169E" w:rsidRDefault="009E31B8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6D247E">
        <w:rPr>
          <w:noProof/>
          <w:lang w:val="zh-TW"/>
        </w:rPr>
        <w:t>1</w:t>
      </w:r>
      <w:r>
        <w:fldChar w:fldCharType="end"/>
      </w:r>
    </w:p>
    <w:p w14:paraId="2866E085" w14:textId="77777777" w:rsidR="009E31B8" w:rsidRDefault="009E31B8">
      <w:pPr>
        <w:pStyle w:val="a6"/>
      </w:pPr>
    </w:p>
    <w:p w14:paraId="0DC01C3F" w14:textId="77777777" w:rsidR="009E31B8" w:rsidRDefault="009E31B8"/>
    <w:p w14:paraId="1E084CC5" w14:textId="77777777" w:rsidR="009E31B8" w:rsidRDefault="009E31B8" w:rsidP="00421123">
      <w:pPr>
        <w:ind w:left="480" w:firstLine="480"/>
      </w:pPr>
      <w:r>
        <w:separator/>
      </w:r>
    </w:p>
  </w:footnote>
  <w:footnote w:type="continuationSeparator" w:id="0">
    <w:p w14:paraId="26DF7425" w14:textId="77777777" w:rsidR="009E31B8" w:rsidRDefault="009E31B8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73624" w14:textId="2156A5FB" w:rsidR="00962E2F" w:rsidRPr="00D11420" w:rsidRDefault="00962E2F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7DF1A" w14:textId="77777777" w:rsidR="00962E2F" w:rsidRDefault="00962E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69A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B31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595A"/>
    <w:rsid w:val="00025E32"/>
    <w:rsid w:val="00026B2F"/>
    <w:rsid w:val="00027C79"/>
    <w:rsid w:val="000313D2"/>
    <w:rsid w:val="00033218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37ECC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523"/>
    <w:rsid w:val="00051CF3"/>
    <w:rsid w:val="0005359C"/>
    <w:rsid w:val="000546C2"/>
    <w:rsid w:val="00054865"/>
    <w:rsid w:val="00056E9A"/>
    <w:rsid w:val="00057914"/>
    <w:rsid w:val="000610EF"/>
    <w:rsid w:val="000615D9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2513"/>
    <w:rsid w:val="00096A5D"/>
    <w:rsid w:val="00097ACA"/>
    <w:rsid w:val="000A0719"/>
    <w:rsid w:val="000A0B68"/>
    <w:rsid w:val="000A0DA7"/>
    <w:rsid w:val="000A2849"/>
    <w:rsid w:val="000A29EF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3A53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0BB4"/>
    <w:rsid w:val="000C1A3C"/>
    <w:rsid w:val="000C203B"/>
    <w:rsid w:val="000C2078"/>
    <w:rsid w:val="000C20FF"/>
    <w:rsid w:val="000C29D2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1FEE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C1C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0677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6DA8"/>
    <w:rsid w:val="00117479"/>
    <w:rsid w:val="00117629"/>
    <w:rsid w:val="00117953"/>
    <w:rsid w:val="0012008F"/>
    <w:rsid w:val="001200D0"/>
    <w:rsid w:val="001204A3"/>
    <w:rsid w:val="001209B2"/>
    <w:rsid w:val="0012133A"/>
    <w:rsid w:val="0012155A"/>
    <w:rsid w:val="00122AE4"/>
    <w:rsid w:val="0012442A"/>
    <w:rsid w:val="00125513"/>
    <w:rsid w:val="001265AA"/>
    <w:rsid w:val="001301D9"/>
    <w:rsid w:val="00130721"/>
    <w:rsid w:val="00130D14"/>
    <w:rsid w:val="0013136F"/>
    <w:rsid w:val="00133D45"/>
    <w:rsid w:val="00134829"/>
    <w:rsid w:val="00134C28"/>
    <w:rsid w:val="00135C9B"/>
    <w:rsid w:val="001360C1"/>
    <w:rsid w:val="0013688E"/>
    <w:rsid w:val="0013755F"/>
    <w:rsid w:val="001375F2"/>
    <w:rsid w:val="00141114"/>
    <w:rsid w:val="001415BD"/>
    <w:rsid w:val="00141F8D"/>
    <w:rsid w:val="001431DF"/>
    <w:rsid w:val="00143C7F"/>
    <w:rsid w:val="00144168"/>
    <w:rsid w:val="00144B83"/>
    <w:rsid w:val="00144F52"/>
    <w:rsid w:val="00145D31"/>
    <w:rsid w:val="00145E80"/>
    <w:rsid w:val="00146820"/>
    <w:rsid w:val="00150988"/>
    <w:rsid w:val="00151E89"/>
    <w:rsid w:val="00153097"/>
    <w:rsid w:val="001542E3"/>
    <w:rsid w:val="00156727"/>
    <w:rsid w:val="001578CD"/>
    <w:rsid w:val="00160D8D"/>
    <w:rsid w:val="00160F69"/>
    <w:rsid w:val="00163487"/>
    <w:rsid w:val="001636CF"/>
    <w:rsid w:val="00163F07"/>
    <w:rsid w:val="001662E9"/>
    <w:rsid w:val="00167366"/>
    <w:rsid w:val="001678B1"/>
    <w:rsid w:val="0016792D"/>
    <w:rsid w:val="00167F54"/>
    <w:rsid w:val="0017108E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146E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1A61"/>
    <w:rsid w:val="001A3E5C"/>
    <w:rsid w:val="001A3EBA"/>
    <w:rsid w:val="001A47AB"/>
    <w:rsid w:val="001A55A7"/>
    <w:rsid w:val="001A5C5C"/>
    <w:rsid w:val="001A7DE7"/>
    <w:rsid w:val="001A7E97"/>
    <w:rsid w:val="001B0115"/>
    <w:rsid w:val="001B1B73"/>
    <w:rsid w:val="001B2262"/>
    <w:rsid w:val="001B27BC"/>
    <w:rsid w:val="001B2DCB"/>
    <w:rsid w:val="001B41C1"/>
    <w:rsid w:val="001B4638"/>
    <w:rsid w:val="001B6F0F"/>
    <w:rsid w:val="001B731E"/>
    <w:rsid w:val="001C1AAD"/>
    <w:rsid w:val="001C1E46"/>
    <w:rsid w:val="001C26D5"/>
    <w:rsid w:val="001C2D76"/>
    <w:rsid w:val="001C457E"/>
    <w:rsid w:val="001C4800"/>
    <w:rsid w:val="001C76AC"/>
    <w:rsid w:val="001D07EE"/>
    <w:rsid w:val="001D0B97"/>
    <w:rsid w:val="001D33EB"/>
    <w:rsid w:val="001D3420"/>
    <w:rsid w:val="001D4B6F"/>
    <w:rsid w:val="001D4BD3"/>
    <w:rsid w:val="001D5F0C"/>
    <w:rsid w:val="001D614B"/>
    <w:rsid w:val="001D78FD"/>
    <w:rsid w:val="001D79A9"/>
    <w:rsid w:val="001E0596"/>
    <w:rsid w:val="001E0829"/>
    <w:rsid w:val="001E13E2"/>
    <w:rsid w:val="001E1457"/>
    <w:rsid w:val="001E1A2C"/>
    <w:rsid w:val="001E274C"/>
    <w:rsid w:val="001E2EDE"/>
    <w:rsid w:val="001E3184"/>
    <w:rsid w:val="001E41F1"/>
    <w:rsid w:val="001E5A92"/>
    <w:rsid w:val="001E6E9F"/>
    <w:rsid w:val="001F00B5"/>
    <w:rsid w:val="001F08D0"/>
    <w:rsid w:val="001F287D"/>
    <w:rsid w:val="001F3143"/>
    <w:rsid w:val="001F39C6"/>
    <w:rsid w:val="001F51F9"/>
    <w:rsid w:val="001F6808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0CE9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16B07"/>
    <w:rsid w:val="002203DD"/>
    <w:rsid w:val="00220506"/>
    <w:rsid w:val="00221A6E"/>
    <w:rsid w:val="00221E8F"/>
    <w:rsid w:val="00223DFA"/>
    <w:rsid w:val="00223E49"/>
    <w:rsid w:val="00224C4E"/>
    <w:rsid w:val="002250FA"/>
    <w:rsid w:val="002255F3"/>
    <w:rsid w:val="002262A7"/>
    <w:rsid w:val="00226869"/>
    <w:rsid w:val="002272A9"/>
    <w:rsid w:val="002278DD"/>
    <w:rsid w:val="00227F44"/>
    <w:rsid w:val="0023075E"/>
    <w:rsid w:val="002312F8"/>
    <w:rsid w:val="002322F5"/>
    <w:rsid w:val="0023285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181"/>
    <w:rsid w:val="00244607"/>
    <w:rsid w:val="0024549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24F"/>
    <w:rsid w:val="00255AD7"/>
    <w:rsid w:val="002565FB"/>
    <w:rsid w:val="0025660E"/>
    <w:rsid w:val="0026079A"/>
    <w:rsid w:val="002611D3"/>
    <w:rsid w:val="002615B3"/>
    <w:rsid w:val="002622AE"/>
    <w:rsid w:val="002639D1"/>
    <w:rsid w:val="002640FE"/>
    <w:rsid w:val="00264593"/>
    <w:rsid w:val="00264F13"/>
    <w:rsid w:val="002656D9"/>
    <w:rsid w:val="00265CE4"/>
    <w:rsid w:val="00265F2E"/>
    <w:rsid w:val="00265F4A"/>
    <w:rsid w:val="0026679E"/>
    <w:rsid w:val="002702CB"/>
    <w:rsid w:val="002723A2"/>
    <w:rsid w:val="002727C1"/>
    <w:rsid w:val="00273E58"/>
    <w:rsid w:val="002749F8"/>
    <w:rsid w:val="0027572C"/>
    <w:rsid w:val="00275B05"/>
    <w:rsid w:val="00280BBC"/>
    <w:rsid w:val="00280E80"/>
    <w:rsid w:val="00281AE7"/>
    <w:rsid w:val="002846B7"/>
    <w:rsid w:val="0028732C"/>
    <w:rsid w:val="002879DA"/>
    <w:rsid w:val="00287BF0"/>
    <w:rsid w:val="002901C4"/>
    <w:rsid w:val="0029065F"/>
    <w:rsid w:val="00290F2B"/>
    <w:rsid w:val="00291F1D"/>
    <w:rsid w:val="00291FF3"/>
    <w:rsid w:val="002928B7"/>
    <w:rsid w:val="00292C08"/>
    <w:rsid w:val="00293144"/>
    <w:rsid w:val="00293951"/>
    <w:rsid w:val="00293DB7"/>
    <w:rsid w:val="00294965"/>
    <w:rsid w:val="0029510F"/>
    <w:rsid w:val="00295124"/>
    <w:rsid w:val="00295DA7"/>
    <w:rsid w:val="00295DB0"/>
    <w:rsid w:val="002A004F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2071"/>
    <w:rsid w:val="002B3982"/>
    <w:rsid w:val="002B5E18"/>
    <w:rsid w:val="002B6292"/>
    <w:rsid w:val="002B753F"/>
    <w:rsid w:val="002B760E"/>
    <w:rsid w:val="002B7B59"/>
    <w:rsid w:val="002C077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5F17"/>
    <w:rsid w:val="002D6A6E"/>
    <w:rsid w:val="002D71BB"/>
    <w:rsid w:val="002E05AF"/>
    <w:rsid w:val="002E1745"/>
    <w:rsid w:val="002E29EF"/>
    <w:rsid w:val="002E2E55"/>
    <w:rsid w:val="002E2FC2"/>
    <w:rsid w:val="002E4A71"/>
    <w:rsid w:val="002E4FDF"/>
    <w:rsid w:val="002E6839"/>
    <w:rsid w:val="002E78B2"/>
    <w:rsid w:val="002F0265"/>
    <w:rsid w:val="002F1204"/>
    <w:rsid w:val="002F1506"/>
    <w:rsid w:val="002F19A4"/>
    <w:rsid w:val="002F2F6C"/>
    <w:rsid w:val="002F38BB"/>
    <w:rsid w:val="002F3CF6"/>
    <w:rsid w:val="002F4A78"/>
    <w:rsid w:val="002F597C"/>
    <w:rsid w:val="002F5BAF"/>
    <w:rsid w:val="002F6CC6"/>
    <w:rsid w:val="003023C5"/>
    <w:rsid w:val="00302B6A"/>
    <w:rsid w:val="00303037"/>
    <w:rsid w:val="00303918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DBD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221"/>
    <w:rsid w:val="00323ED5"/>
    <w:rsid w:val="00324CCF"/>
    <w:rsid w:val="00325A45"/>
    <w:rsid w:val="00325BCA"/>
    <w:rsid w:val="00326126"/>
    <w:rsid w:val="00327367"/>
    <w:rsid w:val="00327866"/>
    <w:rsid w:val="00330056"/>
    <w:rsid w:val="003318A5"/>
    <w:rsid w:val="00332FF1"/>
    <w:rsid w:val="00333530"/>
    <w:rsid w:val="003340DC"/>
    <w:rsid w:val="003344BF"/>
    <w:rsid w:val="003350A5"/>
    <w:rsid w:val="0033523F"/>
    <w:rsid w:val="00337C7B"/>
    <w:rsid w:val="00340763"/>
    <w:rsid w:val="00340ACC"/>
    <w:rsid w:val="00340D3F"/>
    <w:rsid w:val="003416F5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0409"/>
    <w:rsid w:val="00361CFF"/>
    <w:rsid w:val="00361FE1"/>
    <w:rsid w:val="0036207D"/>
    <w:rsid w:val="00362AA0"/>
    <w:rsid w:val="003654C6"/>
    <w:rsid w:val="00365A11"/>
    <w:rsid w:val="00367429"/>
    <w:rsid w:val="00370FBD"/>
    <w:rsid w:val="00371910"/>
    <w:rsid w:val="00371D35"/>
    <w:rsid w:val="00371FD3"/>
    <w:rsid w:val="00372BBE"/>
    <w:rsid w:val="00372CC7"/>
    <w:rsid w:val="00372D4F"/>
    <w:rsid w:val="0037403C"/>
    <w:rsid w:val="00375008"/>
    <w:rsid w:val="00376715"/>
    <w:rsid w:val="00377AEA"/>
    <w:rsid w:val="00384492"/>
    <w:rsid w:val="00385116"/>
    <w:rsid w:val="003868EB"/>
    <w:rsid w:val="00386C86"/>
    <w:rsid w:val="00387715"/>
    <w:rsid w:val="00387903"/>
    <w:rsid w:val="0039014D"/>
    <w:rsid w:val="003927C5"/>
    <w:rsid w:val="00393041"/>
    <w:rsid w:val="00393907"/>
    <w:rsid w:val="00394558"/>
    <w:rsid w:val="003949B3"/>
    <w:rsid w:val="0039553D"/>
    <w:rsid w:val="00395AE1"/>
    <w:rsid w:val="00396486"/>
    <w:rsid w:val="003966F2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4495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19A5"/>
    <w:rsid w:val="003F1A00"/>
    <w:rsid w:val="003F3FE9"/>
    <w:rsid w:val="003F56F1"/>
    <w:rsid w:val="003F5836"/>
    <w:rsid w:val="003F68F0"/>
    <w:rsid w:val="003F6F82"/>
    <w:rsid w:val="003F703F"/>
    <w:rsid w:val="003F7637"/>
    <w:rsid w:val="004004A7"/>
    <w:rsid w:val="00400D03"/>
    <w:rsid w:val="004014D8"/>
    <w:rsid w:val="0040198D"/>
    <w:rsid w:val="00401C61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16C9"/>
    <w:rsid w:val="004120B9"/>
    <w:rsid w:val="0041263E"/>
    <w:rsid w:val="00413611"/>
    <w:rsid w:val="00413AFA"/>
    <w:rsid w:val="00413CED"/>
    <w:rsid w:val="00413E15"/>
    <w:rsid w:val="004143AE"/>
    <w:rsid w:val="0041571F"/>
    <w:rsid w:val="00415E4F"/>
    <w:rsid w:val="00416536"/>
    <w:rsid w:val="00416B3C"/>
    <w:rsid w:val="004171DC"/>
    <w:rsid w:val="00417F4D"/>
    <w:rsid w:val="004200F4"/>
    <w:rsid w:val="00421123"/>
    <w:rsid w:val="00422283"/>
    <w:rsid w:val="00422B76"/>
    <w:rsid w:val="00422FE4"/>
    <w:rsid w:val="00425B85"/>
    <w:rsid w:val="0042663E"/>
    <w:rsid w:val="00427260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0FF8"/>
    <w:rsid w:val="00442082"/>
    <w:rsid w:val="0044310B"/>
    <w:rsid w:val="00443345"/>
    <w:rsid w:val="004437C9"/>
    <w:rsid w:val="00443D08"/>
    <w:rsid w:val="00443D6F"/>
    <w:rsid w:val="004464AC"/>
    <w:rsid w:val="0044678E"/>
    <w:rsid w:val="004474B8"/>
    <w:rsid w:val="004477D9"/>
    <w:rsid w:val="0045066D"/>
    <w:rsid w:val="00450EB0"/>
    <w:rsid w:val="00451097"/>
    <w:rsid w:val="004548AA"/>
    <w:rsid w:val="00454BED"/>
    <w:rsid w:val="00455139"/>
    <w:rsid w:val="00455C0E"/>
    <w:rsid w:val="00456433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3AFA"/>
    <w:rsid w:val="00464EE7"/>
    <w:rsid w:val="00465611"/>
    <w:rsid w:val="00465F2B"/>
    <w:rsid w:val="00466AE1"/>
    <w:rsid w:val="00467566"/>
    <w:rsid w:val="00467C37"/>
    <w:rsid w:val="00470476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1661"/>
    <w:rsid w:val="004926B4"/>
    <w:rsid w:val="00492917"/>
    <w:rsid w:val="00492D46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1FDE"/>
    <w:rsid w:val="004A2DD1"/>
    <w:rsid w:val="004A408C"/>
    <w:rsid w:val="004A4E47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398E"/>
    <w:rsid w:val="004C4D72"/>
    <w:rsid w:val="004C5D62"/>
    <w:rsid w:val="004C6FCF"/>
    <w:rsid w:val="004C7C33"/>
    <w:rsid w:val="004D02B3"/>
    <w:rsid w:val="004D0D04"/>
    <w:rsid w:val="004D16D0"/>
    <w:rsid w:val="004D2E5D"/>
    <w:rsid w:val="004D3F64"/>
    <w:rsid w:val="004D40CE"/>
    <w:rsid w:val="004D4139"/>
    <w:rsid w:val="004D53B2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02E"/>
    <w:rsid w:val="004E7DD0"/>
    <w:rsid w:val="004F0055"/>
    <w:rsid w:val="004F041A"/>
    <w:rsid w:val="004F0B6D"/>
    <w:rsid w:val="004F1BF5"/>
    <w:rsid w:val="004F1F94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5FA3"/>
    <w:rsid w:val="00506F87"/>
    <w:rsid w:val="00511DE9"/>
    <w:rsid w:val="00512264"/>
    <w:rsid w:val="00513153"/>
    <w:rsid w:val="00513A68"/>
    <w:rsid w:val="00514012"/>
    <w:rsid w:val="00514828"/>
    <w:rsid w:val="0051602D"/>
    <w:rsid w:val="005165D6"/>
    <w:rsid w:val="00517F3E"/>
    <w:rsid w:val="005204DF"/>
    <w:rsid w:val="00520752"/>
    <w:rsid w:val="005212FD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973"/>
    <w:rsid w:val="00542CCE"/>
    <w:rsid w:val="005432A2"/>
    <w:rsid w:val="005440C4"/>
    <w:rsid w:val="00544529"/>
    <w:rsid w:val="00544AF3"/>
    <w:rsid w:val="00544AF8"/>
    <w:rsid w:val="005451E9"/>
    <w:rsid w:val="00545C6F"/>
    <w:rsid w:val="00547EAC"/>
    <w:rsid w:val="005523EA"/>
    <w:rsid w:val="005528DE"/>
    <w:rsid w:val="00552DAF"/>
    <w:rsid w:val="005534C8"/>
    <w:rsid w:val="0055359B"/>
    <w:rsid w:val="005541C3"/>
    <w:rsid w:val="005547B4"/>
    <w:rsid w:val="005552CE"/>
    <w:rsid w:val="005555CE"/>
    <w:rsid w:val="00555928"/>
    <w:rsid w:val="00556B4A"/>
    <w:rsid w:val="00560400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48F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232"/>
    <w:rsid w:val="005925F9"/>
    <w:rsid w:val="005927E6"/>
    <w:rsid w:val="0059314D"/>
    <w:rsid w:val="00593719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1DA"/>
    <w:rsid w:val="005A534F"/>
    <w:rsid w:val="005A55DD"/>
    <w:rsid w:val="005A58CA"/>
    <w:rsid w:val="005A5FE2"/>
    <w:rsid w:val="005A6A57"/>
    <w:rsid w:val="005B0BAD"/>
    <w:rsid w:val="005B1AAD"/>
    <w:rsid w:val="005B2B66"/>
    <w:rsid w:val="005B2D38"/>
    <w:rsid w:val="005B35C0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0C3E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8D6"/>
    <w:rsid w:val="005F4C1E"/>
    <w:rsid w:val="005F62E5"/>
    <w:rsid w:val="0060049E"/>
    <w:rsid w:val="006006AA"/>
    <w:rsid w:val="00601715"/>
    <w:rsid w:val="0060452A"/>
    <w:rsid w:val="006051B8"/>
    <w:rsid w:val="00605658"/>
    <w:rsid w:val="00605DB8"/>
    <w:rsid w:val="00606D7C"/>
    <w:rsid w:val="00607A43"/>
    <w:rsid w:val="00607ACF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251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8EA"/>
    <w:rsid w:val="00634BC8"/>
    <w:rsid w:val="00634C90"/>
    <w:rsid w:val="0063587E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08B"/>
    <w:rsid w:val="0064463F"/>
    <w:rsid w:val="00644D02"/>
    <w:rsid w:val="00644DD4"/>
    <w:rsid w:val="00645072"/>
    <w:rsid w:val="0064510D"/>
    <w:rsid w:val="00645253"/>
    <w:rsid w:val="006452EA"/>
    <w:rsid w:val="00645E90"/>
    <w:rsid w:val="00646A88"/>
    <w:rsid w:val="00650573"/>
    <w:rsid w:val="00650854"/>
    <w:rsid w:val="00651CEE"/>
    <w:rsid w:val="00653EBA"/>
    <w:rsid w:val="006542A7"/>
    <w:rsid w:val="00657F56"/>
    <w:rsid w:val="006600D5"/>
    <w:rsid w:val="00660D56"/>
    <w:rsid w:val="00660E3C"/>
    <w:rsid w:val="00660FCD"/>
    <w:rsid w:val="00661F60"/>
    <w:rsid w:val="0066224B"/>
    <w:rsid w:val="006629F6"/>
    <w:rsid w:val="00662ABF"/>
    <w:rsid w:val="00663925"/>
    <w:rsid w:val="00663C90"/>
    <w:rsid w:val="00663FB7"/>
    <w:rsid w:val="00664101"/>
    <w:rsid w:val="00665552"/>
    <w:rsid w:val="006657CE"/>
    <w:rsid w:val="00665A57"/>
    <w:rsid w:val="00666827"/>
    <w:rsid w:val="00666AD5"/>
    <w:rsid w:val="00666E9D"/>
    <w:rsid w:val="00666F12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8C0"/>
    <w:rsid w:val="00686980"/>
    <w:rsid w:val="006869FE"/>
    <w:rsid w:val="00686ED6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0D81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17BD"/>
    <w:rsid w:val="006C21C5"/>
    <w:rsid w:val="006C2A7E"/>
    <w:rsid w:val="006C645C"/>
    <w:rsid w:val="006C7095"/>
    <w:rsid w:val="006D05EF"/>
    <w:rsid w:val="006D0C56"/>
    <w:rsid w:val="006D2456"/>
    <w:rsid w:val="006D247E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071D"/>
    <w:rsid w:val="006F0845"/>
    <w:rsid w:val="006F1232"/>
    <w:rsid w:val="006F1A0E"/>
    <w:rsid w:val="006F6F67"/>
    <w:rsid w:val="006F706D"/>
    <w:rsid w:val="006F73D6"/>
    <w:rsid w:val="006F78E6"/>
    <w:rsid w:val="006F7B8F"/>
    <w:rsid w:val="00702D98"/>
    <w:rsid w:val="0070466D"/>
    <w:rsid w:val="00704C84"/>
    <w:rsid w:val="00704E2D"/>
    <w:rsid w:val="00704EA5"/>
    <w:rsid w:val="00705CDF"/>
    <w:rsid w:val="00706581"/>
    <w:rsid w:val="00706898"/>
    <w:rsid w:val="007077F3"/>
    <w:rsid w:val="0071002F"/>
    <w:rsid w:val="00710813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953"/>
    <w:rsid w:val="00735EE1"/>
    <w:rsid w:val="007363BC"/>
    <w:rsid w:val="0073797D"/>
    <w:rsid w:val="00737E37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17E4"/>
    <w:rsid w:val="00753BCC"/>
    <w:rsid w:val="007548F8"/>
    <w:rsid w:val="007549F6"/>
    <w:rsid w:val="00755D38"/>
    <w:rsid w:val="0075672B"/>
    <w:rsid w:val="00756990"/>
    <w:rsid w:val="00760142"/>
    <w:rsid w:val="0076228A"/>
    <w:rsid w:val="007624B7"/>
    <w:rsid w:val="00762747"/>
    <w:rsid w:val="0076408D"/>
    <w:rsid w:val="00766E42"/>
    <w:rsid w:val="0076785E"/>
    <w:rsid w:val="0077182D"/>
    <w:rsid w:val="00771A10"/>
    <w:rsid w:val="007724B7"/>
    <w:rsid w:val="00772796"/>
    <w:rsid w:val="00772DB9"/>
    <w:rsid w:val="00772EFB"/>
    <w:rsid w:val="00773D20"/>
    <w:rsid w:val="00774229"/>
    <w:rsid w:val="00774388"/>
    <w:rsid w:val="00774E0F"/>
    <w:rsid w:val="007763AF"/>
    <w:rsid w:val="007770DC"/>
    <w:rsid w:val="0078069A"/>
    <w:rsid w:val="007807C7"/>
    <w:rsid w:val="00781CC7"/>
    <w:rsid w:val="00781ED9"/>
    <w:rsid w:val="007829BC"/>
    <w:rsid w:val="00783535"/>
    <w:rsid w:val="00783E22"/>
    <w:rsid w:val="0078419F"/>
    <w:rsid w:val="00784AA5"/>
    <w:rsid w:val="00785394"/>
    <w:rsid w:val="00786703"/>
    <w:rsid w:val="00787927"/>
    <w:rsid w:val="00787984"/>
    <w:rsid w:val="007879BA"/>
    <w:rsid w:val="00787BE6"/>
    <w:rsid w:val="007904E3"/>
    <w:rsid w:val="00790912"/>
    <w:rsid w:val="00790DAB"/>
    <w:rsid w:val="00790E3C"/>
    <w:rsid w:val="00791793"/>
    <w:rsid w:val="0079294A"/>
    <w:rsid w:val="0079326B"/>
    <w:rsid w:val="007935F5"/>
    <w:rsid w:val="00793A49"/>
    <w:rsid w:val="00793E26"/>
    <w:rsid w:val="00795655"/>
    <w:rsid w:val="00795D9A"/>
    <w:rsid w:val="00796FFE"/>
    <w:rsid w:val="0079769A"/>
    <w:rsid w:val="0079789D"/>
    <w:rsid w:val="007A0653"/>
    <w:rsid w:val="007A1272"/>
    <w:rsid w:val="007A1383"/>
    <w:rsid w:val="007A19A5"/>
    <w:rsid w:val="007A47C6"/>
    <w:rsid w:val="007A4958"/>
    <w:rsid w:val="007A4BF5"/>
    <w:rsid w:val="007A4C22"/>
    <w:rsid w:val="007A4E84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B6DC6"/>
    <w:rsid w:val="007C1F1C"/>
    <w:rsid w:val="007C29E9"/>
    <w:rsid w:val="007C498A"/>
    <w:rsid w:val="007C56EF"/>
    <w:rsid w:val="007C5910"/>
    <w:rsid w:val="007C5EB7"/>
    <w:rsid w:val="007C61FC"/>
    <w:rsid w:val="007C6F9D"/>
    <w:rsid w:val="007C7E04"/>
    <w:rsid w:val="007C7F4F"/>
    <w:rsid w:val="007D0C25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68E3"/>
    <w:rsid w:val="007D7E39"/>
    <w:rsid w:val="007E01C8"/>
    <w:rsid w:val="007E09E7"/>
    <w:rsid w:val="007E1BF3"/>
    <w:rsid w:val="007E5805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824"/>
    <w:rsid w:val="007F4CE5"/>
    <w:rsid w:val="007F54AA"/>
    <w:rsid w:val="007F55DC"/>
    <w:rsid w:val="007F58CF"/>
    <w:rsid w:val="007F6B5E"/>
    <w:rsid w:val="007F6F0A"/>
    <w:rsid w:val="007F721B"/>
    <w:rsid w:val="007F7814"/>
    <w:rsid w:val="0080057F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07B12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718"/>
    <w:rsid w:val="00833C47"/>
    <w:rsid w:val="008342BC"/>
    <w:rsid w:val="008361B5"/>
    <w:rsid w:val="00836CB1"/>
    <w:rsid w:val="00836F72"/>
    <w:rsid w:val="00837626"/>
    <w:rsid w:val="00837ED1"/>
    <w:rsid w:val="008404C8"/>
    <w:rsid w:val="00842308"/>
    <w:rsid w:val="00842BAE"/>
    <w:rsid w:val="00842E44"/>
    <w:rsid w:val="0084543A"/>
    <w:rsid w:val="00846527"/>
    <w:rsid w:val="00846D58"/>
    <w:rsid w:val="008471BB"/>
    <w:rsid w:val="00847EE0"/>
    <w:rsid w:val="00850AE0"/>
    <w:rsid w:val="0085161B"/>
    <w:rsid w:val="008519EF"/>
    <w:rsid w:val="0085204C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1CD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386B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522F"/>
    <w:rsid w:val="00885818"/>
    <w:rsid w:val="00885C16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3C83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32E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805"/>
    <w:rsid w:val="008B1FDA"/>
    <w:rsid w:val="008B29FC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0B98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C7DCB"/>
    <w:rsid w:val="008D0471"/>
    <w:rsid w:val="008D649D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2207"/>
    <w:rsid w:val="008F5EC4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45A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35EE"/>
    <w:rsid w:val="0092469A"/>
    <w:rsid w:val="00924AF3"/>
    <w:rsid w:val="00925CD7"/>
    <w:rsid w:val="00927401"/>
    <w:rsid w:val="00927604"/>
    <w:rsid w:val="00927946"/>
    <w:rsid w:val="00927F94"/>
    <w:rsid w:val="00930A45"/>
    <w:rsid w:val="00930E06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2E2F"/>
    <w:rsid w:val="00963392"/>
    <w:rsid w:val="009636F0"/>
    <w:rsid w:val="00963C2B"/>
    <w:rsid w:val="00964619"/>
    <w:rsid w:val="00964E9F"/>
    <w:rsid w:val="00964EF1"/>
    <w:rsid w:val="00965121"/>
    <w:rsid w:val="00965DA2"/>
    <w:rsid w:val="0096646C"/>
    <w:rsid w:val="00966F37"/>
    <w:rsid w:val="00967238"/>
    <w:rsid w:val="00967802"/>
    <w:rsid w:val="00967F89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7E3"/>
    <w:rsid w:val="00986852"/>
    <w:rsid w:val="00986CB7"/>
    <w:rsid w:val="0098706A"/>
    <w:rsid w:val="0098723D"/>
    <w:rsid w:val="00987512"/>
    <w:rsid w:val="0099040A"/>
    <w:rsid w:val="009904B4"/>
    <w:rsid w:val="00992F79"/>
    <w:rsid w:val="009936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0269"/>
    <w:rsid w:val="009C0BDA"/>
    <w:rsid w:val="009C172A"/>
    <w:rsid w:val="009C4058"/>
    <w:rsid w:val="009C46D3"/>
    <w:rsid w:val="009C54A4"/>
    <w:rsid w:val="009C62CC"/>
    <w:rsid w:val="009D1FB4"/>
    <w:rsid w:val="009D2E94"/>
    <w:rsid w:val="009D3FEB"/>
    <w:rsid w:val="009D415B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31B8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364F"/>
    <w:rsid w:val="009F4170"/>
    <w:rsid w:val="009F5601"/>
    <w:rsid w:val="009F6C25"/>
    <w:rsid w:val="00A006AD"/>
    <w:rsid w:val="00A00C45"/>
    <w:rsid w:val="00A01AB6"/>
    <w:rsid w:val="00A01D90"/>
    <w:rsid w:val="00A01EEF"/>
    <w:rsid w:val="00A01F58"/>
    <w:rsid w:val="00A0224A"/>
    <w:rsid w:val="00A023C2"/>
    <w:rsid w:val="00A026E0"/>
    <w:rsid w:val="00A02C89"/>
    <w:rsid w:val="00A03CDA"/>
    <w:rsid w:val="00A03E25"/>
    <w:rsid w:val="00A040FA"/>
    <w:rsid w:val="00A04135"/>
    <w:rsid w:val="00A04CEA"/>
    <w:rsid w:val="00A054F7"/>
    <w:rsid w:val="00A05899"/>
    <w:rsid w:val="00A07012"/>
    <w:rsid w:val="00A07C0C"/>
    <w:rsid w:val="00A102DB"/>
    <w:rsid w:val="00A109D6"/>
    <w:rsid w:val="00A10E60"/>
    <w:rsid w:val="00A12FFF"/>
    <w:rsid w:val="00A13077"/>
    <w:rsid w:val="00A13EC7"/>
    <w:rsid w:val="00A13F62"/>
    <w:rsid w:val="00A1515E"/>
    <w:rsid w:val="00A163FC"/>
    <w:rsid w:val="00A17880"/>
    <w:rsid w:val="00A17CD8"/>
    <w:rsid w:val="00A21321"/>
    <w:rsid w:val="00A227F0"/>
    <w:rsid w:val="00A2509F"/>
    <w:rsid w:val="00A25D6F"/>
    <w:rsid w:val="00A26505"/>
    <w:rsid w:val="00A26D20"/>
    <w:rsid w:val="00A271FE"/>
    <w:rsid w:val="00A30D64"/>
    <w:rsid w:val="00A326B6"/>
    <w:rsid w:val="00A33320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46E1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4DD3"/>
    <w:rsid w:val="00A55BE2"/>
    <w:rsid w:val="00A569B0"/>
    <w:rsid w:val="00A6395D"/>
    <w:rsid w:val="00A64A7D"/>
    <w:rsid w:val="00A6516A"/>
    <w:rsid w:val="00A653D5"/>
    <w:rsid w:val="00A65CFE"/>
    <w:rsid w:val="00A6750D"/>
    <w:rsid w:val="00A70973"/>
    <w:rsid w:val="00A7153A"/>
    <w:rsid w:val="00A716AF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0FD2"/>
    <w:rsid w:val="00A810C2"/>
    <w:rsid w:val="00A81831"/>
    <w:rsid w:val="00A8220F"/>
    <w:rsid w:val="00A82B86"/>
    <w:rsid w:val="00A8358C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A83"/>
    <w:rsid w:val="00A94FB8"/>
    <w:rsid w:val="00A97D09"/>
    <w:rsid w:val="00AA0C2F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4732"/>
    <w:rsid w:val="00AB56BC"/>
    <w:rsid w:val="00AB5C1A"/>
    <w:rsid w:val="00AB7720"/>
    <w:rsid w:val="00AC072B"/>
    <w:rsid w:val="00AC12E4"/>
    <w:rsid w:val="00AC27DB"/>
    <w:rsid w:val="00AC3ABA"/>
    <w:rsid w:val="00AC3C47"/>
    <w:rsid w:val="00AC43C9"/>
    <w:rsid w:val="00AC4F25"/>
    <w:rsid w:val="00AC4F37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7F0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2E39"/>
    <w:rsid w:val="00B0347C"/>
    <w:rsid w:val="00B0350C"/>
    <w:rsid w:val="00B039BF"/>
    <w:rsid w:val="00B0404C"/>
    <w:rsid w:val="00B0407A"/>
    <w:rsid w:val="00B07A50"/>
    <w:rsid w:val="00B11FCE"/>
    <w:rsid w:val="00B120B3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17A66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4939"/>
    <w:rsid w:val="00B354A4"/>
    <w:rsid w:val="00B354E5"/>
    <w:rsid w:val="00B35A56"/>
    <w:rsid w:val="00B35C6C"/>
    <w:rsid w:val="00B36553"/>
    <w:rsid w:val="00B365BF"/>
    <w:rsid w:val="00B400F5"/>
    <w:rsid w:val="00B41A53"/>
    <w:rsid w:val="00B427BB"/>
    <w:rsid w:val="00B43ADC"/>
    <w:rsid w:val="00B44A57"/>
    <w:rsid w:val="00B44B49"/>
    <w:rsid w:val="00B452B0"/>
    <w:rsid w:val="00B456D7"/>
    <w:rsid w:val="00B468EC"/>
    <w:rsid w:val="00B46C0D"/>
    <w:rsid w:val="00B47C59"/>
    <w:rsid w:val="00B52179"/>
    <w:rsid w:val="00B52FB1"/>
    <w:rsid w:val="00B53B4B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67353"/>
    <w:rsid w:val="00B713D8"/>
    <w:rsid w:val="00B71CF0"/>
    <w:rsid w:val="00B72CB9"/>
    <w:rsid w:val="00B73BC5"/>
    <w:rsid w:val="00B73D2C"/>
    <w:rsid w:val="00B7408B"/>
    <w:rsid w:val="00B743FB"/>
    <w:rsid w:val="00B75763"/>
    <w:rsid w:val="00B75D54"/>
    <w:rsid w:val="00B75FC9"/>
    <w:rsid w:val="00B76950"/>
    <w:rsid w:val="00B773E4"/>
    <w:rsid w:val="00B77E04"/>
    <w:rsid w:val="00B80203"/>
    <w:rsid w:val="00B81E2F"/>
    <w:rsid w:val="00B8278A"/>
    <w:rsid w:val="00B831F9"/>
    <w:rsid w:val="00B84C77"/>
    <w:rsid w:val="00B850D2"/>
    <w:rsid w:val="00B85D70"/>
    <w:rsid w:val="00B86590"/>
    <w:rsid w:val="00B8693B"/>
    <w:rsid w:val="00B8778E"/>
    <w:rsid w:val="00B877FD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6971"/>
    <w:rsid w:val="00B974F0"/>
    <w:rsid w:val="00B976A6"/>
    <w:rsid w:val="00B9798C"/>
    <w:rsid w:val="00BA0460"/>
    <w:rsid w:val="00BA0575"/>
    <w:rsid w:val="00BA0FDC"/>
    <w:rsid w:val="00BA1162"/>
    <w:rsid w:val="00BA1FF0"/>
    <w:rsid w:val="00BA2180"/>
    <w:rsid w:val="00BA2345"/>
    <w:rsid w:val="00BA2407"/>
    <w:rsid w:val="00BA34A6"/>
    <w:rsid w:val="00BA3AEE"/>
    <w:rsid w:val="00BA56A9"/>
    <w:rsid w:val="00BA6453"/>
    <w:rsid w:val="00BB0410"/>
    <w:rsid w:val="00BB0C82"/>
    <w:rsid w:val="00BB1268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6109"/>
    <w:rsid w:val="00BB6A37"/>
    <w:rsid w:val="00BB77C8"/>
    <w:rsid w:val="00BB7C02"/>
    <w:rsid w:val="00BC02ED"/>
    <w:rsid w:val="00BC21C1"/>
    <w:rsid w:val="00BC4026"/>
    <w:rsid w:val="00BC5335"/>
    <w:rsid w:val="00BC53B2"/>
    <w:rsid w:val="00BC5711"/>
    <w:rsid w:val="00BC6063"/>
    <w:rsid w:val="00BC6E93"/>
    <w:rsid w:val="00BC77D5"/>
    <w:rsid w:val="00BC7E0F"/>
    <w:rsid w:val="00BC7E14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538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60BE"/>
    <w:rsid w:val="00BF71DD"/>
    <w:rsid w:val="00BF75AC"/>
    <w:rsid w:val="00BF7EB9"/>
    <w:rsid w:val="00C00A86"/>
    <w:rsid w:val="00C010ED"/>
    <w:rsid w:val="00C015AE"/>
    <w:rsid w:val="00C020CB"/>
    <w:rsid w:val="00C02134"/>
    <w:rsid w:val="00C02148"/>
    <w:rsid w:val="00C03D76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19EE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2DCE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28D"/>
    <w:rsid w:val="00C325B5"/>
    <w:rsid w:val="00C3323F"/>
    <w:rsid w:val="00C34ABE"/>
    <w:rsid w:val="00C3691E"/>
    <w:rsid w:val="00C36D49"/>
    <w:rsid w:val="00C37E22"/>
    <w:rsid w:val="00C40208"/>
    <w:rsid w:val="00C40464"/>
    <w:rsid w:val="00C405CC"/>
    <w:rsid w:val="00C40927"/>
    <w:rsid w:val="00C41B72"/>
    <w:rsid w:val="00C433EB"/>
    <w:rsid w:val="00C43B5A"/>
    <w:rsid w:val="00C449E9"/>
    <w:rsid w:val="00C45D6F"/>
    <w:rsid w:val="00C45DF6"/>
    <w:rsid w:val="00C4645E"/>
    <w:rsid w:val="00C46586"/>
    <w:rsid w:val="00C46D0F"/>
    <w:rsid w:val="00C47494"/>
    <w:rsid w:val="00C47B0C"/>
    <w:rsid w:val="00C5032D"/>
    <w:rsid w:val="00C518EB"/>
    <w:rsid w:val="00C51B42"/>
    <w:rsid w:val="00C51C3D"/>
    <w:rsid w:val="00C525E2"/>
    <w:rsid w:val="00C531EE"/>
    <w:rsid w:val="00C53313"/>
    <w:rsid w:val="00C53634"/>
    <w:rsid w:val="00C53DD2"/>
    <w:rsid w:val="00C54A87"/>
    <w:rsid w:val="00C54D8B"/>
    <w:rsid w:val="00C56B49"/>
    <w:rsid w:val="00C571EE"/>
    <w:rsid w:val="00C60D25"/>
    <w:rsid w:val="00C617DE"/>
    <w:rsid w:val="00C61A50"/>
    <w:rsid w:val="00C62DC9"/>
    <w:rsid w:val="00C63A01"/>
    <w:rsid w:val="00C63E94"/>
    <w:rsid w:val="00C65187"/>
    <w:rsid w:val="00C6574E"/>
    <w:rsid w:val="00C65A60"/>
    <w:rsid w:val="00C65FE6"/>
    <w:rsid w:val="00C669D2"/>
    <w:rsid w:val="00C70541"/>
    <w:rsid w:val="00C70BDA"/>
    <w:rsid w:val="00C70FD1"/>
    <w:rsid w:val="00C73B1F"/>
    <w:rsid w:val="00C770E3"/>
    <w:rsid w:val="00C80E06"/>
    <w:rsid w:val="00C81053"/>
    <w:rsid w:val="00C817B7"/>
    <w:rsid w:val="00C822C1"/>
    <w:rsid w:val="00C836AA"/>
    <w:rsid w:val="00C83802"/>
    <w:rsid w:val="00C83C81"/>
    <w:rsid w:val="00C86361"/>
    <w:rsid w:val="00C87DB8"/>
    <w:rsid w:val="00C913C4"/>
    <w:rsid w:val="00C9159D"/>
    <w:rsid w:val="00C91F6A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4E93"/>
    <w:rsid w:val="00CA5A02"/>
    <w:rsid w:val="00CA611D"/>
    <w:rsid w:val="00CA7DCE"/>
    <w:rsid w:val="00CB0207"/>
    <w:rsid w:val="00CB1949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B721F"/>
    <w:rsid w:val="00CC0471"/>
    <w:rsid w:val="00CC30B1"/>
    <w:rsid w:val="00CC35A9"/>
    <w:rsid w:val="00CC4293"/>
    <w:rsid w:val="00CC50C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D6F84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15DE"/>
    <w:rsid w:val="00CF212D"/>
    <w:rsid w:val="00CF2141"/>
    <w:rsid w:val="00CF281F"/>
    <w:rsid w:val="00CF2F43"/>
    <w:rsid w:val="00CF4BAA"/>
    <w:rsid w:val="00CF4CA9"/>
    <w:rsid w:val="00CF4DF6"/>
    <w:rsid w:val="00CF67EE"/>
    <w:rsid w:val="00CF76E2"/>
    <w:rsid w:val="00CF79B6"/>
    <w:rsid w:val="00CF7A12"/>
    <w:rsid w:val="00D0145D"/>
    <w:rsid w:val="00D018CC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207E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D73"/>
    <w:rsid w:val="00D23E1D"/>
    <w:rsid w:val="00D255ED"/>
    <w:rsid w:val="00D256AC"/>
    <w:rsid w:val="00D256B9"/>
    <w:rsid w:val="00D25CC6"/>
    <w:rsid w:val="00D270FD"/>
    <w:rsid w:val="00D27192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593E"/>
    <w:rsid w:val="00D4736B"/>
    <w:rsid w:val="00D505CC"/>
    <w:rsid w:val="00D506C8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60C"/>
    <w:rsid w:val="00D56B8E"/>
    <w:rsid w:val="00D56DDE"/>
    <w:rsid w:val="00D56DEA"/>
    <w:rsid w:val="00D575E8"/>
    <w:rsid w:val="00D60F39"/>
    <w:rsid w:val="00D61449"/>
    <w:rsid w:val="00D648C0"/>
    <w:rsid w:val="00D64F44"/>
    <w:rsid w:val="00D656E4"/>
    <w:rsid w:val="00D66283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39D8"/>
    <w:rsid w:val="00D848C9"/>
    <w:rsid w:val="00D852FF"/>
    <w:rsid w:val="00D85D41"/>
    <w:rsid w:val="00D85E9D"/>
    <w:rsid w:val="00D866A6"/>
    <w:rsid w:val="00D86EBF"/>
    <w:rsid w:val="00D90381"/>
    <w:rsid w:val="00D90E36"/>
    <w:rsid w:val="00D90F51"/>
    <w:rsid w:val="00D913AE"/>
    <w:rsid w:val="00D91C07"/>
    <w:rsid w:val="00D926E2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2251"/>
    <w:rsid w:val="00DB32E9"/>
    <w:rsid w:val="00DB37B6"/>
    <w:rsid w:val="00DB464D"/>
    <w:rsid w:val="00DB61A5"/>
    <w:rsid w:val="00DB7405"/>
    <w:rsid w:val="00DC0064"/>
    <w:rsid w:val="00DC0AD8"/>
    <w:rsid w:val="00DC0E6F"/>
    <w:rsid w:val="00DC2378"/>
    <w:rsid w:val="00DC2E4E"/>
    <w:rsid w:val="00DC4EED"/>
    <w:rsid w:val="00DC54EB"/>
    <w:rsid w:val="00DC6735"/>
    <w:rsid w:val="00DC738B"/>
    <w:rsid w:val="00DC79BC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903"/>
    <w:rsid w:val="00DE590A"/>
    <w:rsid w:val="00DE5B3E"/>
    <w:rsid w:val="00DE5E01"/>
    <w:rsid w:val="00DE76B9"/>
    <w:rsid w:val="00DE7AB9"/>
    <w:rsid w:val="00DE7BF3"/>
    <w:rsid w:val="00DF0350"/>
    <w:rsid w:val="00DF0E3A"/>
    <w:rsid w:val="00DF147E"/>
    <w:rsid w:val="00DF272C"/>
    <w:rsid w:val="00DF2E1A"/>
    <w:rsid w:val="00DF5D61"/>
    <w:rsid w:val="00DF5DC8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5D56"/>
    <w:rsid w:val="00E164D9"/>
    <w:rsid w:val="00E16B8E"/>
    <w:rsid w:val="00E17703"/>
    <w:rsid w:val="00E17EC7"/>
    <w:rsid w:val="00E205D3"/>
    <w:rsid w:val="00E21586"/>
    <w:rsid w:val="00E222BF"/>
    <w:rsid w:val="00E2257D"/>
    <w:rsid w:val="00E2362B"/>
    <w:rsid w:val="00E245A1"/>
    <w:rsid w:val="00E25E4D"/>
    <w:rsid w:val="00E26271"/>
    <w:rsid w:val="00E2661B"/>
    <w:rsid w:val="00E27E37"/>
    <w:rsid w:val="00E3090F"/>
    <w:rsid w:val="00E310B8"/>
    <w:rsid w:val="00E31713"/>
    <w:rsid w:val="00E32394"/>
    <w:rsid w:val="00E326A2"/>
    <w:rsid w:val="00E331F3"/>
    <w:rsid w:val="00E341A0"/>
    <w:rsid w:val="00E35186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16E8"/>
    <w:rsid w:val="00E5549A"/>
    <w:rsid w:val="00E554F5"/>
    <w:rsid w:val="00E561F1"/>
    <w:rsid w:val="00E56206"/>
    <w:rsid w:val="00E56ED0"/>
    <w:rsid w:val="00E56F63"/>
    <w:rsid w:val="00E5730C"/>
    <w:rsid w:val="00E602A9"/>
    <w:rsid w:val="00E605B3"/>
    <w:rsid w:val="00E60DCB"/>
    <w:rsid w:val="00E60E7B"/>
    <w:rsid w:val="00E61154"/>
    <w:rsid w:val="00E6169E"/>
    <w:rsid w:val="00E63659"/>
    <w:rsid w:val="00E64AEB"/>
    <w:rsid w:val="00E67A4B"/>
    <w:rsid w:val="00E710D9"/>
    <w:rsid w:val="00E711FD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450"/>
    <w:rsid w:val="00E859E9"/>
    <w:rsid w:val="00E87CF7"/>
    <w:rsid w:val="00E90748"/>
    <w:rsid w:val="00E90825"/>
    <w:rsid w:val="00E90D6C"/>
    <w:rsid w:val="00E93814"/>
    <w:rsid w:val="00E9468C"/>
    <w:rsid w:val="00E96E58"/>
    <w:rsid w:val="00E9772B"/>
    <w:rsid w:val="00E97AA6"/>
    <w:rsid w:val="00E97B47"/>
    <w:rsid w:val="00E97ECA"/>
    <w:rsid w:val="00E97FDF"/>
    <w:rsid w:val="00EA139A"/>
    <w:rsid w:val="00EA4E5C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119"/>
    <w:rsid w:val="00EB4851"/>
    <w:rsid w:val="00EB53A5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4C4"/>
    <w:rsid w:val="00EC553D"/>
    <w:rsid w:val="00EC6C5A"/>
    <w:rsid w:val="00EC7AE3"/>
    <w:rsid w:val="00ED02BE"/>
    <w:rsid w:val="00ED0A6B"/>
    <w:rsid w:val="00ED10BB"/>
    <w:rsid w:val="00ED1AF9"/>
    <w:rsid w:val="00ED2910"/>
    <w:rsid w:val="00ED2BBD"/>
    <w:rsid w:val="00ED30AE"/>
    <w:rsid w:val="00ED4115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1FF3"/>
    <w:rsid w:val="00F023F3"/>
    <w:rsid w:val="00F028C9"/>
    <w:rsid w:val="00F03597"/>
    <w:rsid w:val="00F04C97"/>
    <w:rsid w:val="00F0559D"/>
    <w:rsid w:val="00F05955"/>
    <w:rsid w:val="00F06158"/>
    <w:rsid w:val="00F06247"/>
    <w:rsid w:val="00F06D39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5F05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930"/>
    <w:rsid w:val="00F31DF4"/>
    <w:rsid w:val="00F31E18"/>
    <w:rsid w:val="00F31EE1"/>
    <w:rsid w:val="00F3292D"/>
    <w:rsid w:val="00F3334F"/>
    <w:rsid w:val="00F35768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5CE9"/>
    <w:rsid w:val="00F65E54"/>
    <w:rsid w:val="00F65EB2"/>
    <w:rsid w:val="00F6661B"/>
    <w:rsid w:val="00F6719E"/>
    <w:rsid w:val="00F70425"/>
    <w:rsid w:val="00F71643"/>
    <w:rsid w:val="00F724E8"/>
    <w:rsid w:val="00F735B5"/>
    <w:rsid w:val="00F739A2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303A"/>
    <w:rsid w:val="00F940BF"/>
    <w:rsid w:val="00F94EC0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13"/>
    <w:rsid w:val="00FA6F36"/>
    <w:rsid w:val="00FB145F"/>
    <w:rsid w:val="00FB45E7"/>
    <w:rsid w:val="00FB5473"/>
    <w:rsid w:val="00FB5714"/>
    <w:rsid w:val="00FB5E1F"/>
    <w:rsid w:val="00FB674C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0E0D"/>
    <w:rsid w:val="00FD16EF"/>
    <w:rsid w:val="00FD29A3"/>
    <w:rsid w:val="00FD51F4"/>
    <w:rsid w:val="00FD52A0"/>
    <w:rsid w:val="00FD5C58"/>
    <w:rsid w:val="00FD5D7A"/>
    <w:rsid w:val="00FD5EB1"/>
    <w:rsid w:val="00FD68D7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0E1"/>
    <w:rsid w:val="00FF51D6"/>
    <w:rsid w:val="00FF5E31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8E5E5"/>
  <w15:docId w15:val="{7C7BAC49-A9E0-4CBF-B822-64A98D1C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7F54AA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image" Target="media/image29.jp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footer" Target="footer5.xml"/><Relationship Id="rId53" Type="http://schemas.openxmlformats.org/officeDocument/2006/relationships/image" Target="media/image39.png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8" Type="http://schemas.openxmlformats.org/officeDocument/2006/relationships/header" Target="header1.xml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footer" Target="footer8.xml"/><Relationship Id="rId20" Type="http://schemas.openxmlformats.org/officeDocument/2006/relationships/image" Target="media/image7.jpg"/><Relationship Id="rId41" Type="http://schemas.openxmlformats.org/officeDocument/2006/relationships/image" Target="media/image28.png"/><Relationship Id="rId54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1.jp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A581D-B80E-49E9-9F62-98725FB9F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5842</TotalTime>
  <Pages>58</Pages>
  <Words>4117</Words>
  <Characters>23469</Characters>
  <Application>Microsoft Office Word</Application>
  <DocSecurity>0</DocSecurity>
  <Lines>195</Lines>
  <Paragraphs>55</Paragraphs>
  <ScaleCrop>false</ScaleCrop>
  <Company>gis</Company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2022-04-14T05:04:00Z</cp:lastPrinted>
  <dcterms:created xsi:type="dcterms:W3CDTF">2022-04-09T03:29:00Z</dcterms:created>
  <dcterms:modified xsi:type="dcterms:W3CDTF">2022-05-04T05:05:00Z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-1337301093</vt:i4>
  </property>
</Properties>
</file>